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039" w:rsidRPr="00DE23B2" w:rsidRDefault="00937039" w:rsidP="009C5C0E">
      <w:pPr>
        <w:rPr>
          <w:rFonts w:ascii="Times New Roman" w:hAnsi="Times New Roman"/>
          <w:noProof/>
          <w:color w:val="000000"/>
          <w:sz w:val="36"/>
          <w:szCs w:val="36"/>
        </w:rPr>
      </w:pPr>
      <w:r w:rsidRPr="00DE23B2">
        <w:rPr>
          <w:b/>
          <w:bCs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8.25pt;height:117.75pt">
            <v:imagedata r:id="rId7" o:title=""/>
          </v:shape>
        </w:pict>
      </w:r>
      <w:r w:rsidRPr="00DE23B2">
        <w:rPr>
          <w:rFonts w:ascii="Times New Roman" w:hAnsi="Times New Roman"/>
          <w:color w:val="000000"/>
          <w:sz w:val="36"/>
          <w:szCs w:val="36"/>
        </w:rPr>
        <w:t xml:space="preserve">        </w:t>
      </w:r>
      <w:r w:rsidRPr="00DE23B2">
        <w:rPr>
          <w:rFonts w:ascii="Times New Roman" w:hAnsi="Times New Roman"/>
          <w:noProof/>
          <w:color w:val="000000"/>
          <w:sz w:val="36"/>
          <w:szCs w:val="36"/>
        </w:rPr>
        <w:t xml:space="preserve">             GMINA BONIEWO           </w:t>
      </w:r>
    </w:p>
    <w:p w:rsidR="00937039" w:rsidRPr="00225197" w:rsidRDefault="00937039" w:rsidP="00225197">
      <w:pPr>
        <w:spacing w:before="225" w:after="225" w:line="240" w:lineRule="auto"/>
        <w:ind w:left="225" w:right="225"/>
        <w:jc w:val="center"/>
        <w:outlineLvl w:val="0"/>
        <w:rPr>
          <w:rFonts w:ascii="Times New Roman" w:hAnsi="Times New Roman"/>
          <w:b/>
          <w:bCs/>
          <w:noProof/>
          <w:color w:val="000000"/>
          <w:kern w:val="36"/>
          <w:sz w:val="36"/>
          <w:szCs w:val="36"/>
        </w:rPr>
      </w:pPr>
    </w:p>
    <w:p w:rsidR="00937039" w:rsidRDefault="00937039" w:rsidP="00225197">
      <w:pPr>
        <w:spacing w:before="225" w:after="225" w:line="240" w:lineRule="auto"/>
        <w:ind w:left="225" w:right="225"/>
        <w:jc w:val="center"/>
        <w:outlineLvl w:val="0"/>
        <w:rPr>
          <w:rFonts w:ascii="Times New Roman" w:hAnsi="Times New Roman"/>
          <w:b/>
          <w:bCs/>
          <w:noProof/>
          <w:color w:val="000000"/>
          <w:kern w:val="36"/>
          <w:sz w:val="36"/>
          <w:szCs w:val="36"/>
        </w:rPr>
      </w:pPr>
    </w:p>
    <w:p w:rsidR="00937039" w:rsidRDefault="00937039" w:rsidP="00225197">
      <w:pPr>
        <w:spacing w:before="225" w:after="225" w:line="240" w:lineRule="auto"/>
        <w:ind w:left="225" w:right="225"/>
        <w:jc w:val="center"/>
        <w:outlineLvl w:val="0"/>
        <w:rPr>
          <w:rFonts w:ascii="Times New Roman" w:hAnsi="Times New Roman"/>
          <w:b/>
          <w:bCs/>
          <w:noProof/>
          <w:color w:val="000000"/>
          <w:kern w:val="36"/>
          <w:sz w:val="36"/>
          <w:szCs w:val="36"/>
        </w:rPr>
      </w:pPr>
    </w:p>
    <w:p w:rsidR="00937039" w:rsidRPr="00225197" w:rsidRDefault="00937039" w:rsidP="005C5DE5">
      <w:pPr>
        <w:spacing w:before="225" w:after="225" w:line="360" w:lineRule="auto"/>
        <w:ind w:left="225" w:right="225"/>
        <w:jc w:val="center"/>
        <w:outlineLvl w:val="0"/>
        <w:rPr>
          <w:rFonts w:ascii="Times New Roman" w:hAnsi="Times New Roman"/>
          <w:b/>
          <w:bCs/>
          <w:noProof/>
          <w:color w:val="000000"/>
          <w:kern w:val="36"/>
          <w:sz w:val="36"/>
          <w:szCs w:val="36"/>
        </w:rPr>
      </w:pPr>
      <w:r w:rsidRPr="00225197">
        <w:rPr>
          <w:rFonts w:ascii="Times New Roman" w:hAnsi="Times New Roman"/>
          <w:b/>
          <w:bCs/>
          <w:noProof/>
          <w:color w:val="000000"/>
          <w:kern w:val="36"/>
          <w:sz w:val="36"/>
          <w:szCs w:val="36"/>
        </w:rPr>
        <w:t>ANKIETA</w:t>
      </w:r>
    </w:p>
    <w:p w:rsidR="00937039" w:rsidRPr="00225197" w:rsidRDefault="00937039" w:rsidP="005C5DE5">
      <w:pPr>
        <w:spacing w:before="225" w:after="225" w:line="360" w:lineRule="auto"/>
        <w:ind w:left="225" w:right="225"/>
        <w:jc w:val="center"/>
        <w:outlineLvl w:val="0"/>
        <w:rPr>
          <w:rFonts w:ascii="Times New Roman" w:hAnsi="Times New Roman"/>
          <w:b/>
          <w:bCs/>
          <w:noProof/>
          <w:color w:val="000000"/>
          <w:kern w:val="36"/>
          <w:sz w:val="36"/>
          <w:szCs w:val="36"/>
        </w:rPr>
      </w:pPr>
      <w:r>
        <w:rPr>
          <w:rFonts w:ascii="Times New Roman" w:hAnsi="Times New Roman"/>
          <w:b/>
          <w:bCs/>
          <w:noProof/>
          <w:color w:val="000000"/>
          <w:kern w:val="36"/>
          <w:sz w:val="36"/>
          <w:szCs w:val="36"/>
        </w:rPr>
        <w:t>Strategia</w:t>
      </w:r>
      <w:r w:rsidRPr="00225197">
        <w:rPr>
          <w:rFonts w:ascii="Times New Roman" w:hAnsi="Times New Roman"/>
          <w:b/>
          <w:bCs/>
          <w:noProof/>
          <w:color w:val="000000"/>
          <w:kern w:val="36"/>
          <w:sz w:val="36"/>
          <w:szCs w:val="36"/>
        </w:rPr>
        <w:t xml:space="preserve"> Rozwoju Gminy </w:t>
      </w:r>
      <w:r>
        <w:rPr>
          <w:rFonts w:ascii="Times New Roman" w:hAnsi="Times New Roman"/>
          <w:b/>
          <w:bCs/>
          <w:noProof/>
          <w:color w:val="000000"/>
          <w:kern w:val="36"/>
          <w:sz w:val="36"/>
          <w:szCs w:val="36"/>
        </w:rPr>
        <w:t>Boniewo</w:t>
      </w:r>
      <w:r>
        <w:rPr>
          <w:rFonts w:ascii="Times New Roman" w:hAnsi="Times New Roman"/>
          <w:b/>
          <w:bCs/>
          <w:noProof/>
          <w:color w:val="000000"/>
          <w:kern w:val="36"/>
          <w:sz w:val="36"/>
          <w:szCs w:val="36"/>
        </w:rPr>
        <w:br/>
        <w:t>na lata 2016-2026</w:t>
      </w:r>
    </w:p>
    <w:p w:rsidR="00937039" w:rsidRPr="00225197" w:rsidRDefault="00937039" w:rsidP="00225197">
      <w:pPr>
        <w:spacing w:before="225" w:after="225" w:line="240" w:lineRule="auto"/>
        <w:ind w:left="225" w:right="225"/>
        <w:jc w:val="center"/>
        <w:outlineLvl w:val="0"/>
        <w:rPr>
          <w:rFonts w:ascii="Times New Roman" w:hAnsi="Times New Roman"/>
          <w:b/>
          <w:bCs/>
          <w:noProof/>
          <w:color w:val="000000"/>
          <w:kern w:val="36"/>
          <w:sz w:val="28"/>
          <w:szCs w:val="36"/>
        </w:rPr>
      </w:pPr>
      <w:r w:rsidRPr="00225197">
        <w:rPr>
          <w:rFonts w:ascii="Times New Roman" w:hAnsi="Times New Roman"/>
          <w:b/>
          <w:bCs/>
          <w:noProof/>
          <w:color w:val="000000"/>
          <w:kern w:val="36"/>
          <w:sz w:val="28"/>
          <w:szCs w:val="36"/>
        </w:rPr>
        <w:t>Konsultacje społeczne</w:t>
      </w:r>
    </w:p>
    <w:p w:rsidR="00937039" w:rsidRPr="00225197" w:rsidRDefault="00937039" w:rsidP="00B947DA">
      <w:pPr>
        <w:spacing w:before="225" w:after="225" w:line="240" w:lineRule="auto"/>
        <w:ind w:left="225" w:right="225"/>
        <w:jc w:val="center"/>
        <w:outlineLvl w:val="0"/>
        <w:rPr>
          <w:rFonts w:ascii="Times New Roman" w:hAnsi="Times New Roman"/>
          <w:b/>
          <w:bCs/>
          <w:color w:val="000000"/>
          <w:kern w:val="36"/>
          <w:sz w:val="36"/>
          <w:szCs w:val="36"/>
        </w:rPr>
      </w:pPr>
    </w:p>
    <w:p w:rsidR="00937039" w:rsidRPr="00225197" w:rsidRDefault="00937039" w:rsidP="00225197">
      <w:pPr>
        <w:spacing w:before="225" w:after="225" w:line="360" w:lineRule="auto"/>
        <w:ind w:firstLine="225"/>
        <w:jc w:val="both"/>
        <w:outlineLvl w:val="1"/>
        <w:rPr>
          <w:rFonts w:ascii="Times New Roman" w:hAnsi="Times New Roman"/>
          <w:bCs/>
          <w:color w:val="000000"/>
          <w:sz w:val="24"/>
          <w:szCs w:val="24"/>
        </w:rPr>
      </w:pPr>
    </w:p>
    <w:p w:rsidR="00937039" w:rsidRPr="00225197" w:rsidRDefault="00937039" w:rsidP="00225197">
      <w:pPr>
        <w:spacing w:before="225" w:after="225" w:line="360" w:lineRule="auto"/>
        <w:ind w:firstLine="708"/>
        <w:jc w:val="both"/>
        <w:outlineLvl w:val="1"/>
        <w:rPr>
          <w:rFonts w:ascii="Times New Roman" w:hAnsi="Times New Roman"/>
          <w:bCs/>
          <w:color w:val="000000"/>
          <w:sz w:val="24"/>
          <w:szCs w:val="24"/>
        </w:rPr>
      </w:pPr>
      <w:r w:rsidRPr="00225197">
        <w:rPr>
          <w:rFonts w:ascii="Times New Roman" w:hAnsi="Times New Roman"/>
          <w:bCs/>
          <w:color w:val="000000"/>
          <w:sz w:val="24"/>
          <w:szCs w:val="24"/>
        </w:rPr>
        <w:t>Szanowni Państwo!</w:t>
      </w:r>
    </w:p>
    <w:p w:rsidR="00937039" w:rsidRDefault="00937039" w:rsidP="00225197">
      <w:pPr>
        <w:spacing w:after="0" w:line="360" w:lineRule="auto"/>
        <w:ind w:firstLine="227"/>
        <w:jc w:val="both"/>
        <w:outlineLvl w:val="1"/>
        <w:rPr>
          <w:rFonts w:ascii="Times New Roman" w:hAnsi="Times New Roman"/>
          <w:bCs/>
          <w:color w:val="000000"/>
          <w:sz w:val="24"/>
          <w:szCs w:val="24"/>
        </w:rPr>
      </w:pPr>
      <w:r w:rsidRPr="00225197">
        <w:rPr>
          <w:rFonts w:ascii="Times New Roman" w:hAnsi="Times New Roman"/>
          <w:bCs/>
          <w:color w:val="000000"/>
          <w:sz w:val="24"/>
          <w:szCs w:val="24"/>
        </w:rPr>
        <w:t xml:space="preserve">W związku rozpoczęciem prac nad opracowaniem Strategii Rozwoju Gminy </w:t>
      </w:r>
      <w:r>
        <w:rPr>
          <w:rFonts w:ascii="Times New Roman" w:hAnsi="Times New Roman"/>
          <w:bCs/>
          <w:color w:val="000000"/>
          <w:sz w:val="24"/>
          <w:szCs w:val="24"/>
        </w:rPr>
        <w:t>Boniewo</w:t>
      </w:r>
      <w:r w:rsidRPr="00225197">
        <w:rPr>
          <w:rFonts w:ascii="Times New Roman" w:hAnsi="Times New Roman"/>
          <w:bCs/>
          <w:color w:val="000000"/>
          <w:sz w:val="24"/>
          <w:szCs w:val="24"/>
        </w:rPr>
        <w:t xml:space="preserve"> na lata 201</w:t>
      </w:r>
      <w:r>
        <w:rPr>
          <w:rFonts w:ascii="Times New Roman" w:hAnsi="Times New Roman"/>
          <w:bCs/>
          <w:color w:val="000000"/>
          <w:sz w:val="24"/>
          <w:szCs w:val="24"/>
        </w:rPr>
        <w:t>6</w:t>
      </w:r>
      <w:r w:rsidRPr="00225197">
        <w:rPr>
          <w:rFonts w:ascii="Times New Roman" w:hAnsi="Times New Roman"/>
          <w:bCs/>
          <w:color w:val="000000"/>
          <w:sz w:val="24"/>
          <w:szCs w:val="24"/>
        </w:rPr>
        <w:t>-202</w:t>
      </w:r>
      <w:r>
        <w:rPr>
          <w:rFonts w:ascii="Times New Roman" w:hAnsi="Times New Roman"/>
          <w:bCs/>
          <w:color w:val="000000"/>
          <w:sz w:val="24"/>
          <w:szCs w:val="24"/>
        </w:rPr>
        <w:t>6</w:t>
      </w:r>
      <w:r w:rsidRPr="00225197">
        <w:rPr>
          <w:rFonts w:ascii="Times New Roman" w:hAnsi="Times New Roman"/>
          <w:bCs/>
          <w:color w:val="000000"/>
          <w:sz w:val="24"/>
          <w:szCs w:val="24"/>
        </w:rPr>
        <w:t>, zwracamy się do Państwa z prośbą o wypełnienie poniższej ankiety. Ankieta ma przede wszystkim określić odczucia mieszkańców na temat gminy, jej wad i zalet, jej dobrych i złych stron</w:t>
      </w:r>
      <w:r>
        <w:rPr>
          <w:rFonts w:ascii="Times New Roman" w:hAnsi="Times New Roman"/>
          <w:bCs/>
          <w:color w:val="000000"/>
          <w:sz w:val="24"/>
          <w:szCs w:val="24"/>
        </w:rPr>
        <w:t>, szans i zagrożeń</w:t>
      </w:r>
      <w:r w:rsidRPr="00225197">
        <w:rPr>
          <w:rFonts w:ascii="Times New Roman" w:hAnsi="Times New Roman"/>
          <w:bCs/>
          <w:color w:val="000000"/>
          <w:sz w:val="24"/>
          <w:szCs w:val="24"/>
        </w:rPr>
        <w:t>. Poświęcony przez Państwa czas pozwoli nam na realizację zadań gminy w zgodzie z Państwa oczekiwaniami.</w:t>
      </w:r>
    </w:p>
    <w:p w:rsidR="00937039" w:rsidRDefault="00937039" w:rsidP="00003EA6">
      <w:pPr>
        <w:spacing w:after="0" w:line="360" w:lineRule="auto"/>
        <w:ind w:firstLine="227"/>
        <w:jc w:val="both"/>
        <w:outlineLvl w:val="1"/>
        <w:rPr>
          <w:rFonts w:ascii="Times New Roman" w:hAnsi="Times New Roman"/>
          <w:bCs/>
          <w:color w:val="000000"/>
          <w:sz w:val="24"/>
          <w:szCs w:val="24"/>
        </w:rPr>
      </w:pPr>
      <w:r w:rsidRPr="00225197">
        <w:rPr>
          <w:rFonts w:ascii="Times New Roman" w:hAnsi="Times New Roman"/>
          <w:bCs/>
          <w:color w:val="000000"/>
          <w:sz w:val="24"/>
          <w:szCs w:val="24"/>
        </w:rPr>
        <w:t>Licząc na współpracę zapewniamy jednocześnie, że ankieta jest anonimowa, a wyniki będą podawane wyłącznie w formie zbiorczej.</w:t>
      </w:r>
    </w:p>
    <w:p w:rsidR="00937039" w:rsidRDefault="00937039" w:rsidP="00224EC7">
      <w:pPr>
        <w:spacing w:after="0" w:line="360" w:lineRule="auto"/>
        <w:ind w:firstLine="227"/>
        <w:jc w:val="both"/>
        <w:outlineLvl w:val="1"/>
        <w:rPr>
          <w:rFonts w:ascii="Times New Roman" w:hAnsi="Times New Roman"/>
          <w:bCs/>
          <w:color w:val="000000"/>
          <w:sz w:val="24"/>
          <w:szCs w:val="24"/>
        </w:rPr>
      </w:pPr>
      <w:r w:rsidRPr="004F2821">
        <w:rPr>
          <w:rFonts w:ascii="Times New Roman" w:hAnsi="Times New Roman"/>
          <w:bCs/>
          <w:color w:val="000000"/>
          <w:sz w:val="24"/>
          <w:szCs w:val="24"/>
        </w:rPr>
        <w:t>Proszę o wyrażenie opinii na temat wskazanych elementów związanych z funkcjonowaniem gminy stawiając znak X w odpowiedniej rubryce</w:t>
      </w:r>
      <w:r>
        <w:rPr>
          <w:rFonts w:ascii="Times New Roman" w:hAnsi="Times New Roman"/>
          <w:bCs/>
          <w:color w:val="000000"/>
          <w:sz w:val="24"/>
          <w:szCs w:val="24"/>
        </w:rPr>
        <w:t>. Gdyby mieli Państwo dodatkowe uwagi, proszę zapisać je na odwrocie ankiety.</w:t>
      </w:r>
    </w:p>
    <w:p w:rsidR="00937039" w:rsidRPr="004F2821" w:rsidRDefault="00937039" w:rsidP="00224EC7">
      <w:pPr>
        <w:spacing w:after="0" w:line="360" w:lineRule="auto"/>
        <w:ind w:firstLine="227"/>
        <w:jc w:val="both"/>
        <w:outlineLvl w:val="1"/>
        <w:rPr>
          <w:rFonts w:ascii="Times New Roman" w:hAnsi="Times New Roman"/>
          <w:bCs/>
          <w:color w:val="000000"/>
          <w:sz w:val="24"/>
          <w:szCs w:val="24"/>
        </w:rPr>
      </w:pPr>
      <w:r w:rsidRPr="00225197">
        <w:rPr>
          <w:rFonts w:ascii="Times New Roman" w:hAnsi="Times New Roman"/>
          <w:bCs/>
          <w:color w:val="000000"/>
          <w:sz w:val="24"/>
          <w:szCs w:val="24"/>
        </w:rPr>
        <w:br w:type="column"/>
      </w:r>
    </w:p>
    <w:tbl>
      <w:tblPr>
        <w:tblpPr w:leftFromText="141" w:rightFromText="141" w:horzAnchor="margin" w:tblpXSpec="center" w:tblpY="495"/>
        <w:tblW w:w="5923" w:type="pct"/>
        <w:tblCellSpacing w:w="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4905"/>
        <w:gridCol w:w="996"/>
        <w:gridCol w:w="994"/>
        <w:gridCol w:w="994"/>
        <w:gridCol w:w="994"/>
        <w:gridCol w:w="994"/>
        <w:gridCol w:w="1071"/>
      </w:tblGrid>
      <w:tr w:rsidR="00937039" w:rsidRPr="00A11F72" w:rsidTr="0046546E">
        <w:trPr>
          <w:tblHeader/>
          <w:tblCellSpacing w:w="0" w:type="dxa"/>
        </w:trPr>
        <w:tc>
          <w:tcPr>
            <w:tcW w:w="5000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937039" w:rsidRPr="004F2821" w:rsidRDefault="00937039" w:rsidP="00224EC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4A602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Gospodarka</w:t>
            </w:r>
          </w:p>
        </w:tc>
      </w:tr>
      <w:tr w:rsidR="00937039" w:rsidRPr="00A11F72" w:rsidTr="00EE631D">
        <w:trPr>
          <w:tblHeader/>
          <w:tblCellSpacing w:w="0" w:type="dxa"/>
        </w:trPr>
        <w:tc>
          <w:tcPr>
            <w:tcW w:w="2240" w:type="pct"/>
            <w:shd w:val="clear" w:color="auto" w:fill="FFFF00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5" w:type="pct"/>
            <w:shd w:val="clear" w:color="auto" w:fill="FFFF00"/>
            <w:vAlign w:val="center"/>
          </w:tcPr>
          <w:p w:rsidR="00937039" w:rsidRPr="00003EA6" w:rsidRDefault="00937039" w:rsidP="00003EA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Bardzo dobrze</w:t>
            </w:r>
          </w:p>
        </w:tc>
        <w:tc>
          <w:tcPr>
            <w:tcW w:w="454" w:type="pct"/>
            <w:shd w:val="clear" w:color="auto" w:fill="FFFF00"/>
            <w:vAlign w:val="center"/>
          </w:tcPr>
          <w:p w:rsidR="00937039" w:rsidRPr="00003EA6" w:rsidRDefault="00937039" w:rsidP="00003EA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Dobrze</w:t>
            </w:r>
          </w:p>
        </w:tc>
        <w:tc>
          <w:tcPr>
            <w:tcW w:w="454" w:type="pct"/>
            <w:shd w:val="clear" w:color="auto" w:fill="FFFF00"/>
            <w:vAlign w:val="center"/>
          </w:tcPr>
          <w:p w:rsidR="00937039" w:rsidRPr="00003EA6" w:rsidRDefault="00937039" w:rsidP="00003EA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Średnio</w:t>
            </w:r>
          </w:p>
        </w:tc>
        <w:tc>
          <w:tcPr>
            <w:tcW w:w="454" w:type="pct"/>
            <w:shd w:val="clear" w:color="auto" w:fill="FFFF00"/>
            <w:vAlign w:val="center"/>
          </w:tcPr>
          <w:p w:rsidR="00937039" w:rsidRPr="00003EA6" w:rsidRDefault="00937039" w:rsidP="00003EA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Słabo</w:t>
            </w:r>
          </w:p>
        </w:tc>
        <w:tc>
          <w:tcPr>
            <w:tcW w:w="454" w:type="pct"/>
            <w:shd w:val="clear" w:color="auto" w:fill="FFFF00"/>
            <w:vAlign w:val="center"/>
          </w:tcPr>
          <w:p w:rsidR="00937039" w:rsidRPr="00003EA6" w:rsidRDefault="00937039" w:rsidP="00003EA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Bardzo słabo</w:t>
            </w:r>
          </w:p>
        </w:tc>
        <w:tc>
          <w:tcPr>
            <w:tcW w:w="489" w:type="pct"/>
            <w:shd w:val="clear" w:color="auto" w:fill="FFFF00"/>
            <w:vAlign w:val="center"/>
          </w:tcPr>
          <w:p w:rsidR="00937039" w:rsidRPr="00003EA6" w:rsidRDefault="00937039" w:rsidP="00003EA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Nie mam zdania</w:t>
            </w:r>
          </w:p>
        </w:tc>
      </w:tr>
      <w:tr w:rsidR="00937039" w:rsidRPr="00A11F72" w:rsidTr="00EE631D">
        <w:trPr>
          <w:trHeight w:val="1018"/>
          <w:tblCellSpacing w:w="0" w:type="dxa"/>
        </w:trPr>
        <w:tc>
          <w:tcPr>
            <w:tcW w:w="2240" w:type="pct"/>
            <w:vAlign w:val="center"/>
          </w:tcPr>
          <w:tbl>
            <w:tblPr>
              <w:tblW w:w="4820" w:type="dxa"/>
              <w:tblLayout w:type="fixed"/>
              <w:tblLook w:val="0000"/>
            </w:tblPr>
            <w:tblGrid>
              <w:gridCol w:w="4820"/>
            </w:tblGrid>
            <w:tr w:rsidR="00937039" w:rsidRPr="00A11F72" w:rsidTr="00D63E09">
              <w:trPr>
                <w:trHeight w:val="541"/>
              </w:trPr>
              <w:tc>
                <w:tcPr>
                  <w:tcW w:w="4820" w:type="dxa"/>
                </w:tcPr>
                <w:p w:rsidR="00937039" w:rsidRPr="00A11F72" w:rsidRDefault="00937039" w:rsidP="00460B4C">
                  <w:pPr>
                    <w:framePr w:hSpace="141" w:wrap="around" w:hAnchor="margin" w:xAlign="center" w:y="495"/>
                    <w:ind w:left="-41" w:right="34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24EC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Jak 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oceniasz warunki do prowadzenia d</w:t>
                  </w:r>
                  <w:r w:rsidRPr="00224EC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ziałalności rolnej (czy organizowane są szkolenia, czy rolnicy mają dostęp do informacji na temat specjalizacji lub zmiany profilu upraw)?</w:t>
                  </w:r>
                  <w:r w:rsidRPr="00A11F72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937039" w:rsidRPr="00A11F72" w:rsidRDefault="00937039" w:rsidP="00460B4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:rsidR="00937039" w:rsidRPr="004F2821" w:rsidRDefault="00937039" w:rsidP="00224EC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4F2821" w:rsidRDefault="00937039" w:rsidP="00224EC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4F2821" w:rsidRDefault="00937039" w:rsidP="00224EC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4F2821" w:rsidRDefault="00937039" w:rsidP="00224EC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4F2821" w:rsidRDefault="00937039" w:rsidP="00224EC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9" w:type="pct"/>
          </w:tcPr>
          <w:p w:rsidR="00937039" w:rsidRPr="004F2821" w:rsidRDefault="00937039" w:rsidP="00224EC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EE631D">
        <w:trPr>
          <w:tblCellSpacing w:w="0" w:type="dxa"/>
        </w:trPr>
        <w:tc>
          <w:tcPr>
            <w:tcW w:w="2240" w:type="pct"/>
            <w:vAlign w:val="center"/>
          </w:tcPr>
          <w:p w:rsidR="00937039" w:rsidRPr="00A11F72" w:rsidRDefault="00937039" w:rsidP="00460B4C">
            <w:pPr>
              <w:ind w:left="67"/>
              <w:rPr>
                <w:rFonts w:ascii="Times New Roman" w:hAnsi="Times New Roman"/>
                <w:sz w:val="20"/>
                <w:szCs w:val="20"/>
              </w:rPr>
            </w:pPr>
            <w:r w:rsidRPr="00A11F72">
              <w:rPr>
                <w:rFonts w:ascii="Times New Roman" w:hAnsi="Times New Roman"/>
                <w:sz w:val="20"/>
                <w:szCs w:val="20"/>
              </w:rPr>
              <w:t>Jak oceniasz warunki prowadzenia działalności produkcyjnej (udogodnienia i ulgi dla przedsiębiorców, dostęp do informacji na temat zakładania własnej działalności)?</w:t>
            </w:r>
          </w:p>
        </w:tc>
        <w:tc>
          <w:tcPr>
            <w:tcW w:w="455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9" w:type="pct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EE631D">
        <w:trPr>
          <w:tblCellSpacing w:w="0" w:type="dxa"/>
        </w:trPr>
        <w:tc>
          <w:tcPr>
            <w:tcW w:w="2240" w:type="pct"/>
            <w:vAlign w:val="center"/>
          </w:tcPr>
          <w:tbl>
            <w:tblPr>
              <w:tblW w:w="4678" w:type="dxa"/>
              <w:tblLayout w:type="fixed"/>
              <w:tblLook w:val="0000"/>
            </w:tblPr>
            <w:tblGrid>
              <w:gridCol w:w="4678"/>
            </w:tblGrid>
            <w:tr w:rsidR="00937039" w:rsidRPr="00A11F72" w:rsidTr="004A6021">
              <w:trPr>
                <w:trHeight w:val="429"/>
              </w:trPr>
              <w:tc>
                <w:tcPr>
                  <w:tcW w:w="4678" w:type="dxa"/>
                </w:tcPr>
                <w:p w:rsidR="00937039" w:rsidRPr="00A11F72" w:rsidRDefault="00937039" w:rsidP="00460B4C">
                  <w:pPr>
                    <w:framePr w:hSpace="141" w:wrap="around" w:hAnchor="margin" w:xAlign="center" w:y="495"/>
                    <w:ind w:left="-41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11F72">
                    <w:rPr>
                      <w:rFonts w:ascii="Times New Roman" w:hAnsi="Times New Roman"/>
                      <w:sz w:val="20"/>
                      <w:szCs w:val="20"/>
                    </w:rPr>
                    <w:t>Jak oceniasz atrakcyjność inwestycyjną obszaru gminy (cechy, dzięki którym jest atrakcyjna dla inwestorów z zewnątrz)?</w:t>
                  </w:r>
                </w:p>
              </w:tc>
            </w:tr>
          </w:tbl>
          <w:p w:rsidR="00937039" w:rsidRPr="00A11F72" w:rsidRDefault="00937039" w:rsidP="00460B4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5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9" w:type="pct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EE631D">
        <w:trPr>
          <w:tblCellSpacing w:w="0" w:type="dxa"/>
        </w:trPr>
        <w:tc>
          <w:tcPr>
            <w:tcW w:w="2240" w:type="pct"/>
            <w:vAlign w:val="center"/>
          </w:tcPr>
          <w:p w:rsidR="00937039" w:rsidRPr="00017017" w:rsidRDefault="00937039" w:rsidP="00460B4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17017">
              <w:rPr>
                <w:rFonts w:ascii="Times New Roman" w:hAnsi="Times New Roman"/>
                <w:color w:val="000000"/>
                <w:sz w:val="20"/>
                <w:szCs w:val="20"/>
              </w:rPr>
              <w:t>Jak oceniasz dostępność usług na terenie gminy (handel, punkty usługowe)?</w:t>
            </w:r>
          </w:p>
        </w:tc>
        <w:tc>
          <w:tcPr>
            <w:tcW w:w="455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9" w:type="pct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EE631D">
        <w:trPr>
          <w:tblCellSpacing w:w="0" w:type="dxa"/>
        </w:trPr>
        <w:tc>
          <w:tcPr>
            <w:tcW w:w="2240" w:type="pct"/>
            <w:vAlign w:val="center"/>
          </w:tcPr>
          <w:p w:rsidR="00937039" w:rsidRPr="00017017" w:rsidRDefault="00937039" w:rsidP="00460B4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Jak oceniasz </w:t>
            </w:r>
            <w:r w:rsidRPr="00AB7689">
              <w:rPr>
                <w:rFonts w:ascii="Times New Roman" w:hAnsi="Times New Roman"/>
                <w:color w:val="000000"/>
                <w:sz w:val="20"/>
                <w:szCs w:val="20"/>
              </w:rPr>
              <w:t>współpraca</w:t>
            </w:r>
            <w:r w:rsidRPr="00224EC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samorządów i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p</w:t>
            </w:r>
            <w:r w:rsidRPr="00224EC7">
              <w:rPr>
                <w:rFonts w:ascii="Times New Roman" w:hAnsi="Times New Roman"/>
                <w:color w:val="000000"/>
                <w:sz w:val="20"/>
                <w:szCs w:val="20"/>
              </w:rPr>
              <w:t>rzedsiębiorców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?</w:t>
            </w:r>
          </w:p>
        </w:tc>
        <w:tc>
          <w:tcPr>
            <w:tcW w:w="455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9" w:type="pct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EE631D">
        <w:trPr>
          <w:tblCellSpacing w:w="0" w:type="dxa"/>
        </w:trPr>
        <w:tc>
          <w:tcPr>
            <w:tcW w:w="2240" w:type="pct"/>
            <w:vAlign w:val="center"/>
          </w:tcPr>
          <w:p w:rsidR="00937039" w:rsidRPr="00017017" w:rsidRDefault="00937039" w:rsidP="00460B4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1701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Jak oceniasz atrakcyjność turystyczną gminy? (ilość i jakość zabytków, miejsc atrakcyjnych pod względem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p</w:t>
            </w:r>
            <w:r w:rsidRPr="00017017">
              <w:rPr>
                <w:rFonts w:ascii="Times New Roman" w:hAnsi="Times New Roman"/>
                <w:color w:val="000000"/>
                <w:sz w:val="20"/>
                <w:szCs w:val="20"/>
              </w:rPr>
              <w:t>rzyrodniczym, stan środowiska naturalnego, obszary chronione i rezerwaty, ścieżki przyrodnicze i edukacyjne)</w:t>
            </w:r>
          </w:p>
        </w:tc>
        <w:tc>
          <w:tcPr>
            <w:tcW w:w="455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9" w:type="pct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EE631D">
        <w:trPr>
          <w:tblCellSpacing w:w="0" w:type="dxa"/>
        </w:trPr>
        <w:tc>
          <w:tcPr>
            <w:tcW w:w="2240" w:type="pct"/>
            <w:vAlign w:val="center"/>
          </w:tcPr>
          <w:p w:rsidR="00937039" w:rsidRPr="00017017" w:rsidRDefault="00937039" w:rsidP="00460B4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17017">
              <w:rPr>
                <w:rFonts w:ascii="Times New Roman" w:hAnsi="Times New Roman"/>
                <w:color w:val="000000"/>
                <w:sz w:val="20"/>
                <w:szCs w:val="20"/>
              </w:rPr>
              <w:t>Jak oceniasz poziom bazy turystyczno-wypoczynkowej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?</w:t>
            </w:r>
            <w:r w:rsidRPr="0001701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(baza noclegowa,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017017">
              <w:rPr>
                <w:rFonts w:ascii="Times New Roman" w:hAnsi="Times New Roman"/>
                <w:color w:val="000000"/>
                <w:sz w:val="20"/>
                <w:szCs w:val="20"/>
              </w:rPr>
              <w:t>gastronomiczna)</w:t>
            </w:r>
          </w:p>
        </w:tc>
        <w:tc>
          <w:tcPr>
            <w:tcW w:w="455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9" w:type="pct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EE631D">
        <w:trPr>
          <w:tblCellSpacing w:w="0" w:type="dxa"/>
        </w:trPr>
        <w:tc>
          <w:tcPr>
            <w:tcW w:w="2240" w:type="pct"/>
            <w:vAlign w:val="center"/>
          </w:tcPr>
          <w:p w:rsidR="00937039" w:rsidRPr="00017017" w:rsidRDefault="00937039" w:rsidP="00460B4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17017">
              <w:rPr>
                <w:rFonts w:ascii="Times New Roman" w:hAnsi="Times New Roman"/>
                <w:color w:val="000000"/>
                <w:sz w:val="20"/>
                <w:szCs w:val="20"/>
              </w:rPr>
              <w:t>Jak oceniasz działania promocyjne gminy, mającą na celu pozyskanie potencjalnych turystów?</w:t>
            </w:r>
          </w:p>
        </w:tc>
        <w:tc>
          <w:tcPr>
            <w:tcW w:w="455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9" w:type="pct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003EA6">
        <w:trPr>
          <w:tblCellSpacing w:w="0" w:type="dxa"/>
        </w:trPr>
        <w:tc>
          <w:tcPr>
            <w:tcW w:w="5000" w:type="pct"/>
            <w:gridSpan w:val="7"/>
            <w:shd w:val="clear" w:color="auto" w:fill="FFC000"/>
            <w:vAlign w:val="center"/>
          </w:tcPr>
          <w:p w:rsidR="00937039" w:rsidRPr="00003EA6" w:rsidRDefault="00937039" w:rsidP="00224EC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A602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Rynek pracy</w:t>
            </w:r>
          </w:p>
        </w:tc>
      </w:tr>
      <w:tr w:rsidR="00937039" w:rsidRPr="00A11F72" w:rsidTr="00EE631D">
        <w:trPr>
          <w:tblCellSpacing w:w="0" w:type="dxa"/>
        </w:trPr>
        <w:tc>
          <w:tcPr>
            <w:tcW w:w="2240" w:type="pct"/>
            <w:shd w:val="clear" w:color="auto" w:fill="FFFF00"/>
            <w:vAlign w:val="center"/>
          </w:tcPr>
          <w:p w:rsidR="00937039" w:rsidRPr="0001701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FFFF00"/>
            <w:vAlign w:val="center"/>
          </w:tcPr>
          <w:p w:rsidR="00937039" w:rsidRPr="00003EA6" w:rsidRDefault="00937039" w:rsidP="00003EA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Bardzo dobrze</w:t>
            </w:r>
          </w:p>
        </w:tc>
        <w:tc>
          <w:tcPr>
            <w:tcW w:w="454" w:type="pct"/>
            <w:shd w:val="clear" w:color="auto" w:fill="FFFF00"/>
            <w:vAlign w:val="center"/>
          </w:tcPr>
          <w:p w:rsidR="00937039" w:rsidRPr="00003EA6" w:rsidRDefault="00937039" w:rsidP="00003EA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Dobrze</w:t>
            </w:r>
          </w:p>
        </w:tc>
        <w:tc>
          <w:tcPr>
            <w:tcW w:w="454" w:type="pct"/>
            <w:shd w:val="clear" w:color="auto" w:fill="FFFF00"/>
            <w:vAlign w:val="center"/>
          </w:tcPr>
          <w:p w:rsidR="00937039" w:rsidRPr="00003EA6" w:rsidRDefault="00937039" w:rsidP="00003EA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Średnio</w:t>
            </w:r>
          </w:p>
        </w:tc>
        <w:tc>
          <w:tcPr>
            <w:tcW w:w="454" w:type="pct"/>
            <w:shd w:val="clear" w:color="auto" w:fill="FFFF00"/>
            <w:vAlign w:val="center"/>
          </w:tcPr>
          <w:p w:rsidR="00937039" w:rsidRPr="00003EA6" w:rsidRDefault="00937039" w:rsidP="00003EA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Słabo</w:t>
            </w:r>
          </w:p>
        </w:tc>
        <w:tc>
          <w:tcPr>
            <w:tcW w:w="454" w:type="pct"/>
            <w:shd w:val="clear" w:color="auto" w:fill="FFFF00"/>
            <w:vAlign w:val="center"/>
          </w:tcPr>
          <w:p w:rsidR="00937039" w:rsidRPr="00003EA6" w:rsidRDefault="00937039" w:rsidP="00003EA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Bardzo słabo</w:t>
            </w:r>
          </w:p>
        </w:tc>
        <w:tc>
          <w:tcPr>
            <w:tcW w:w="489" w:type="pct"/>
            <w:shd w:val="clear" w:color="auto" w:fill="FFFF00"/>
            <w:vAlign w:val="center"/>
          </w:tcPr>
          <w:p w:rsidR="00937039" w:rsidRPr="00003EA6" w:rsidRDefault="00937039" w:rsidP="00003EA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Nie mam zdania</w:t>
            </w:r>
          </w:p>
        </w:tc>
      </w:tr>
      <w:tr w:rsidR="00937039" w:rsidRPr="00A11F72" w:rsidTr="00EE631D">
        <w:trPr>
          <w:tblCellSpacing w:w="0" w:type="dxa"/>
        </w:trPr>
        <w:tc>
          <w:tcPr>
            <w:tcW w:w="2240" w:type="pct"/>
            <w:tcBorders>
              <w:left w:val="single" w:sz="4" w:space="0" w:color="auto"/>
            </w:tcBorders>
            <w:vAlign w:val="center"/>
          </w:tcPr>
          <w:p w:rsidR="00937039" w:rsidRPr="0001701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Jak oceniasz możliwość założenia działalności gospodarczej w gminie?</w:t>
            </w:r>
          </w:p>
        </w:tc>
        <w:tc>
          <w:tcPr>
            <w:tcW w:w="455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9" w:type="pct"/>
            <w:tcBorders>
              <w:right w:val="single" w:sz="4" w:space="0" w:color="auto"/>
            </w:tcBorders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EE631D">
        <w:trPr>
          <w:tblCellSpacing w:w="0" w:type="dxa"/>
        </w:trPr>
        <w:tc>
          <w:tcPr>
            <w:tcW w:w="2240" w:type="pct"/>
            <w:tcBorders>
              <w:left w:val="single" w:sz="4" w:space="0" w:color="auto"/>
            </w:tcBorders>
            <w:vAlign w:val="center"/>
          </w:tcPr>
          <w:p w:rsidR="00937039" w:rsidRPr="0001701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Jak oceniasz możliwość zatrudnienia w gminie?</w:t>
            </w:r>
          </w:p>
        </w:tc>
        <w:tc>
          <w:tcPr>
            <w:tcW w:w="455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9" w:type="pct"/>
            <w:tcBorders>
              <w:right w:val="single" w:sz="4" w:space="0" w:color="auto"/>
            </w:tcBorders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EE631D">
        <w:trPr>
          <w:tblCellSpacing w:w="0" w:type="dxa"/>
        </w:trPr>
        <w:tc>
          <w:tcPr>
            <w:tcW w:w="2240" w:type="pct"/>
            <w:tcBorders>
              <w:left w:val="single" w:sz="4" w:space="0" w:color="auto"/>
            </w:tcBorders>
            <w:vAlign w:val="center"/>
          </w:tcPr>
          <w:p w:rsidR="00937039" w:rsidRPr="0001701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Jak oceniasz instrumenty wsparcia dla bezrobotnych?</w:t>
            </w:r>
          </w:p>
        </w:tc>
        <w:tc>
          <w:tcPr>
            <w:tcW w:w="455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9" w:type="pct"/>
            <w:tcBorders>
              <w:right w:val="single" w:sz="4" w:space="0" w:color="auto"/>
            </w:tcBorders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EE631D">
        <w:trPr>
          <w:tblCellSpacing w:w="0" w:type="dxa"/>
        </w:trPr>
        <w:tc>
          <w:tcPr>
            <w:tcW w:w="2240" w:type="pct"/>
            <w:tcBorders>
              <w:left w:val="single" w:sz="4" w:space="0" w:color="auto"/>
            </w:tcBorders>
            <w:vAlign w:val="center"/>
          </w:tcPr>
          <w:p w:rsidR="00937039" w:rsidRPr="0001701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Jak oceniasz </w:t>
            </w:r>
            <w:r w:rsidRPr="00A11F72"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m</w:t>
            </w:r>
            <w:r w:rsidRPr="00224EC7">
              <w:rPr>
                <w:rFonts w:ascii="Times New Roman" w:hAnsi="Times New Roman"/>
                <w:color w:val="000000"/>
                <w:sz w:val="20"/>
                <w:szCs w:val="20"/>
              </w:rPr>
              <w:t>ożliwość podnoszenia kwalifikacji dla osób zatrudnionych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?</w:t>
            </w:r>
          </w:p>
        </w:tc>
        <w:tc>
          <w:tcPr>
            <w:tcW w:w="455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9" w:type="pct"/>
            <w:tcBorders>
              <w:right w:val="single" w:sz="4" w:space="0" w:color="auto"/>
            </w:tcBorders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EE631D">
        <w:trPr>
          <w:tblCellSpacing w:w="0" w:type="dxa"/>
        </w:trPr>
        <w:tc>
          <w:tcPr>
            <w:tcW w:w="2240" w:type="pct"/>
            <w:tcBorders>
              <w:left w:val="single" w:sz="4" w:space="0" w:color="auto"/>
            </w:tcBorders>
            <w:vAlign w:val="center"/>
          </w:tcPr>
          <w:p w:rsidR="00937039" w:rsidRPr="0001701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Jak oceniasz przedsiębiorczość mieszkańców gminy?</w:t>
            </w:r>
          </w:p>
        </w:tc>
        <w:tc>
          <w:tcPr>
            <w:tcW w:w="455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9" w:type="pct"/>
            <w:tcBorders>
              <w:right w:val="single" w:sz="4" w:space="0" w:color="auto"/>
            </w:tcBorders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EE631D">
        <w:trPr>
          <w:tblCellSpacing w:w="0" w:type="dxa"/>
        </w:trPr>
        <w:tc>
          <w:tcPr>
            <w:tcW w:w="2240" w:type="pct"/>
            <w:tcBorders>
              <w:left w:val="single" w:sz="4" w:space="0" w:color="auto"/>
            </w:tcBorders>
            <w:vAlign w:val="center"/>
          </w:tcPr>
          <w:p w:rsidR="00937039" w:rsidRPr="0001701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Jak oceniasz atrakcyjność inwestycyjną gminy?</w:t>
            </w:r>
          </w:p>
        </w:tc>
        <w:tc>
          <w:tcPr>
            <w:tcW w:w="455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4" w:type="pct"/>
            <w:vAlign w:val="center"/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9" w:type="pct"/>
            <w:tcBorders>
              <w:right w:val="single" w:sz="4" w:space="0" w:color="auto"/>
            </w:tcBorders>
          </w:tcPr>
          <w:p w:rsidR="00937039" w:rsidRPr="00225197" w:rsidRDefault="00937039" w:rsidP="00224EC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937039" w:rsidRDefault="00937039" w:rsidP="0044448B">
      <w:pPr>
        <w:spacing w:after="0" w:line="240" w:lineRule="auto"/>
        <w:ind w:left="-142" w:hanging="20"/>
        <w:jc w:val="both"/>
        <w:rPr>
          <w:rFonts w:ascii="Times New Roman" w:hAnsi="Times New Roman"/>
          <w:color w:val="000000"/>
          <w:szCs w:val="24"/>
        </w:rPr>
      </w:pPr>
    </w:p>
    <w:p w:rsidR="00937039" w:rsidRDefault="00937039" w:rsidP="00224EC7">
      <w:pPr>
        <w:spacing w:after="0" w:line="24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br w:type="column"/>
      </w:r>
    </w:p>
    <w:tbl>
      <w:tblPr>
        <w:tblpPr w:leftFromText="141" w:rightFromText="141" w:vertAnchor="page" w:horzAnchor="margin" w:tblpXSpec="center" w:tblpY="691"/>
        <w:tblW w:w="5847" w:type="pct"/>
        <w:tblCellSpacing w:w="0" w:type="dxa"/>
        <w:tblBorders>
          <w:top w:val="single" w:sz="2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4754"/>
        <w:gridCol w:w="994"/>
        <w:gridCol w:w="990"/>
        <w:gridCol w:w="992"/>
        <w:gridCol w:w="990"/>
        <w:gridCol w:w="990"/>
        <w:gridCol w:w="1074"/>
      </w:tblGrid>
      <w:tr w:rsidR="00937039" w:rsidRPr="00A11F72" w:rsidTr="00D63E09">
        <w:trPr>
          <w:tblHeader/>
          <w:tblCellSpacing w:w="0" w:type="dxa"/>
        </w:trPr>
        <w:tc>
          <w:tcPr>
            <w:tcW w:w="5000" w:type="pct"/>
            <w:gridSpan w:val="7"/>
            <w:tcBorders>
              <w:top w:val="single" w:sz="2" w:space="0" w:color="auto"/>
            </w:tcBorders>
            <w:shd w:val="clear" w:color="auto" w:fill="FFC000"/>
            <w:vAlign w:val="center"/>
          </w:tcPr>
          <w:p w:rsidR="00937039" w:rsidRPr="004F2821" w:rsidRDefault="00937039" w:rsidP="00D63E0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4A602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Infrastruktura techniczna</w:t>
            </w:r>
          </w:p>
        </w:tc>
      </w:tr>
      <w:tr w:rsidR="00937039" w:rsidRPr="00A11F72" w:rsidTr="00D63E09">
        <w:trPr>
          <w:tblHeader/>
          <w:tblCellSpacing w:w="0" w:type="dxa"/>
        </w:trPr>
        <w:tc>
          <w:tcPr>
            <w:tcW w:w="2204" w:type="pct"/>
            <w:shd w:val="clear" w:color="auto" w:fill="FFFF00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1" w:type="pct"/>
            <w:shd w:val="clear" w:color="auto" w:fill="FFFF00"/>
            <w:vAlign w:val="center"/>
          </w:tcPr>
          <w:p w:rsidR="00937039" w:rsidRPr="00003EA6" w:rsidRDefault="00937039" w:rsidP="00D63E0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Bardzo dobrze</w:t>
            </w:r>
          </w:p>
        </w:tc>
        <w:tc>
          <w:tcPr>
            <w:tcW w:w="459" w:type="pct"/>
            <w:shd w:val="clear" w:color="auto" w:fill="FFFF00"/>
            <w:vAlign w:val="center"/>
          </w:tcPr>
          <w:p w:rsidR="00937039" w:rsidRPr="00003EA6" w:rsidRDefault="00937039" w:rsidP="00D63E0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Dobrze</w:t>
            </w:r>
          </w:p>
        </w:tc>
        <w:tc>
          <w:tcPr>
            <w:tcW w:w="460" w:type="pct"/>
            <w:shd w:val="clear" w:color="auto" w:fill="FFFF00"/>
            <w:vAlign w:val="center"/>
          </w:tcPr>
          <w:p w:rsidR="00937039" w:rsidRPr="00003EA6" w:rsidRDefault="00937039" w:rsidP="00D63E0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Średnio</w:t>
            </w:r>
          </w:p>
        </w:tc>
        <w:tc>
          <w:tcPr>
            <w:tcW w:w="459" w:type="pct"/>
            <w:shd w:val="clear" w:color="auto" w:fill="FFFF00"/>
            <w:vAlign w:val="center"/>
          </w:tcPr>
          <w:p w:rsidR="00937039" w:rsidRPr="00003EA6" w:rsidRDefault="00937039" w:rsidP="00D63E0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Słabo</w:t>
            </w:r>
          </w:p>
        </w:tc>
        <w:tc>
          <w:tcPr>
            <w:tcW w:w="459" w:type="pct"/>
            <w:shd w:val="clear" w:color="auto" w:fill="FFFF00"/>
            <w:vAlign w:val="center"/>
          </w:tcPr>
          <w:p w:rsidR="00937039" w:rsidRPr="00003EA6" w:rsidRDefault="00937039" w:rsidP="00D63E0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Bardzo słabo</w:t>
            </w:r>
          </w:p>
        </w:tc>
        <w:tc>
          <w:tcPr>
            <w:tcW w:w="498" w:type="pct"/>
            <w:shd w:val="clear" w:color="auto" w:fill="FFFF00"/>
            <w:vAlign w:val="center"/>
          </w:tcPr>
          <w:p w:rsidR="00937039" w:rsidRPr="00003EA6" w:rsidRDefault="00937039" w:rsidP="00D63E0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Nie mam zdania</w:t>
            </w:r>
          </w:p>
        </w:tc>
      </w:tr>
      <w:tr w:rsidR="00937039" w:rsidRPr="00A11F72" w:rsidTr="00D63E09">
        <w:trPr>
          <w:trHeight w:val="353"/>
          <w:tblCellSpacing w:w="0" w:type="dxa"/>
        </w:trPr>
        <w:tc>
          <w:tcPr>
            <w:tcW w:w="2204" w:type="pct"/>
            <w:vAlign w:val="center"/>
          </w:tcPr>
          <w:p w:rsidR="00937039" w:rsidRPr="00D872BF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72BF">
              <w:rPr>
                <w:rFonts w:ascii="Times New Roman" w:hAnsi="Times New Roman"/>
                <w:color w:val="000000"/>
                <w:sz w:val="20"/>
                <w:szCs w:val="20"/>
              </w:rPr>
              <w:t>Jak oceniasz stan dróg w gminie?</w:t>
            </w:r>
          </w:p>
        </w:tc>
        <w:tc>
          <w:tcPr>
            <w:tcW w:w="461" w:type="pct"/>
            <w:vAlign w:val="center"/>
          </w:tcPr>
          <w:p w:rsidR="00937039" w:rsidRPr="004F2821" w:rsidRDefault="00937039" w:rsidP="00D63E0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4F2821" w:rsidRDefault="00937039" w:rsidP="00D63E0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Pr="004F2821" w:rsidRDefault="00937039" w:rsidP="00D63E0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4F2821" w:rsidRDefault="00937039" w:rsidP="00D63E0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4F2821" w:rsidRDefault="00937039" w:rsidP="00D63E0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</w:tcPr>
          <w:p w:rsidR="00937039" w:rsidRPr="004F2821" w:rsidRDefault="00937039" w:rsidP="00D63E0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  <w:vAlign w:val="center"/>
          </w:tcPr>
          <w:p w:rsidR="00937039" w:rsidRPr="00D872BF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72BF">
              <w:rPr>
                <w:rFonts w:ascii="Times New Roman" w:hAnsi="Times New Roman"/>
                <w:color w:val="000000"/>
                <w:sz w:val="20"/>
                <w:szCs w:val="20"/>
              </w:rPr>
              <w:t>Jak oceniasz małą infrastrukturę drogową w gminie (ciągi pieszo-rowerowe, oświetlenie, przystanki, itp.)?</w:t>
            </w:r>
          </w:p>
        </w:tc>
        <w:tc>
          <w:tcPr>
            <w:tcW w:w="461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  <w:vAlign w:val="center"/>
          </w:tcPr>
          <w:p w:rsidR="00937039" w:rsidRPr="00D872BF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72BF">
              <w:rPr>
                <w:rFonts w:ascii="Times New Roman" w:hAnsi="Times New Roman"/>
                <w:color w:val="000000"/>
                <w:sz w:val="20"/>
                <w:szCs w:val="20"/>
              </w:rPr>
              <w:t>Jak oceniasz komunikację zbiorową w gminie (linie autobusowe itp.) ?</w:t>
            </w:r>
          </w:p>
        </w:tc>
        <w:tc>
          <w:tcPr>
            <w:tcW w:w="461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  <w:vAlign w:val="center"/>
          </w:tcPr>
          <w:p w:rsidR="00937039" w:rsidRPr="00D872BF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72BF">
              <w:rPr>
                <w:rFonts w:ascii="Times New Roman" w:hAnsi="Times New Roman"/>
                <w:color w:val="000000"/>
                <w:sz w:val="20"/>
                <w:szCs w:val="20"/>
              </w:rPr>
              <w:t>Jak oceniasz poziom rozwoju sieci wodociągowej?</w:t>
            </w:r>
          </w:p>
        </w:tc>
        <w:tc>
          <w:tcPr>
            <w:tcW w:w="461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  <w:vAlign w:val="center"/>
          </w:tcPr>
          <w:p w:rsidR="00937039" w:rsidRPr="00D872BF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72BF">
              <w:rPr>
                <w:rFonts w:ascii="Times New Roman" w:hAnsi="Times New Roman"/>
                <w:color w:val="000000"/>
                <w:sz w:val="20"/>
                <w:szCs w:val="20"/>
              </w:rPr>
              <w:t>Jak oceniasz poziom rozwoju sieci kanalizacyjnej?</w:t>
            </w:r>
          </w:p>
        </w:tc>
        <w:tc>
          <w:tcPr>
            <w:tcW w:w="461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  <w:vAlign w:val="center"/>
          </w:tcPr>
          <w:p w:rsidR="00937039" w:rsidRPr="00D872BF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72BF">
              <w:rPr>
                <w:rFonts w:ascii="Times New Roman" w:hAnsi="Times New Roman"/>
                <w:color w:val="000000"/>
                <w:sz w:val="20"/>
                <w:szCs w:val="20"/>
              </w:rPr>
              <w:t>Jak oceniasz poziom rozwoju sieci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gazowej?</w:t>
            </w:r>
          </w:p>
        </w:tc>
        <w:tc>
          <w:tcPr>
            <w:tcW w:w="461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  <w:vAlign w:val="center"/>
          </w:tcPr>
          <w:p w:rsidR="00937039" w:rsidRPr="00D872BF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72BF">
              <w:rPr>
                <w:rFonts w:ascii="Times New Roman" w:hAnsi="Times New Roman"/>
                <w:color w:val="000000"/>
                <w:sz w:val="20"/>
                <w:szCs w:val="20"/>
              </w:rPr>
              <w:t>Jak oceniasz dostęp do Internetu w Twojej miejscowości?</w:t>
            </w:r>
          </w:p>
        </w:tc>
        <w:tc>
          <w:tcPr>
            <w:tcW w:w="461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  <w:vAlign w:val="center"/>
          </w:tcPr>
          <w:p w:rsidR="00937039" w:rsidRPr="0001701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1701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Jak oceniasz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infrastrukturę turystyczną</w:t>
            </w:r>
            <w:r w:rsidRPr="0001701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gminy, mającą na celu pozyskanie potencjalnych zwiedzających?</w:t>
            </w:r>
          </w:p>
        </w:tc>
        <w:tc>
          <w:tcPr>
            <w:tcW w:w="461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D63E09">
        <w:trPr>
          <w:tblCellSpacing w:w="0" w:type="dxa"/>
        </w:trPr>
        <w:tc>
          <w:tcPr>
            <w:tcW w:w="5000" w:type="pct"/>
            <w:gridSpan w:val="7"/>
            <w:shd w:val="clear" w:color="auto" w:fill="FFC000"/>
            <w:vAlign w:val="center"/>
          </w:tcPr>
          <w:p w:rsidR="00937039" w:rsidRPr="00225197" w:rsidRDefault="00937039" w:rsidP="00D63E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Edukacja i z</w:t>
            </w:r>
            <w:r w:rsidRPr="004A602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agadnienia społeczne</w:t>
            </w: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  <w:shd w:val="clear" w:color="auto" w:fill="FFFF00"/>
            <w:vAlign w:val="center"/>
          </w:tcPr>
          <w:p w:rsidR="00937039" w:rsidRPr="0001701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61" w:type="pct"/>
            <w:shd w:val="clear" w:color="auto" w:fill="FFFF00"/>
            <w:vAlign w:val="center"/>
          </w:tcPr>
          <w:p w:rsidR="00937039" w:rsidRPr="00003EA6" w:rsidRDefault="00937039" w:rsidP="00D63E0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Bardzo dobrze</w:t>
            </w:r>
          </w:p>
        </w:tc>
        <w:tc>
          <w:tcPr>
            <w:tcW w:w="459" w:type="pct"/>
            <w:shd w:val="clear" w:color="auto" w:fill="FFFF00"/>
            <w:vAlign w:val="center"/>
          </w:tcPr>
          <w:p w:rsidR="00937039" w:rsidRPr="00003EA6" w:rsidRDefault="00937039" w:rsidP="00D63E0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Dobrze</w:t>
            </w:r>
          </w:p>
        </w:tc>
        <w:tc>
          <w:tcPr>
            <w:tcW w:w="460" w:type="pct"/>
            <w:shd w:val="clear" w:color="auto" w:fill="FFFF00"/>
            <w:vAlign w:val="center"/>
          </w:tcPr>
          <w:p w:rsidR="00937039" w:rsidRPr="00003EA6" w:rsidRDefault="00937039" w:rsidP="00D63E0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Średnio</w:t>
            </w:r>
          </w:p>
        </w:tc>
        <w:tc>
          <w:tcPr>
            <w:tcW w:w="459" w:type="pct"/>
            <w:shd w:val="clear" w:color="auto" w:fill="FFFF00"/>
            <w:vAlign w:val="center"/>
          </w:tcPr>
          <w:p w:rsidR="00937039" w:rsidRPr="00003EA6" w:rsidRDefault="00937039" w:rsidP="00D63E0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Słabo</w:t>
            </w:r>
          </w:p>
        </w:tc>
        <w:tc>
          <w:tcPr>
            <w:tcW w:w="459" w:type="pct"/>
            <w:shd w:val="clear" w:color="auto" w:fill="FFFF00"/>
            <w:vAlign w:val="center"/>
          </w:tcPr>
          <w:p w:rsidR="00937039" w:rsidRPr="00003EA6" w:rsidRDefault="00937039" w:rsidP="00D63E0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Bardzo słabo</w:t>
            </w:r>
          </w:p>
        </w:tc>
        <w:tc>
          <w:tcPr>
            <w:tcW w:w="498" w:type="pct"/>
            <w:shd w:val="clear" w:color="auto" w:fill="FFFF00"/>
            <w:vAlign w:val="center"/>
          </w:tcPr>
          <w:p w:rsidR="00937039" w:rsidRPr="00003EA6" w:rsidRDefault="00937039" w:rsidP="00D63E0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Nie mam zdania</w:t>
            </w: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</w:tcPr>
          <w:p w:rsidR="00937039" w:rsidRPr="00D872BF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72BF">
              <w:rPr>
                <w:rFonts w:ascii="Times New Roman" w:hAnsi="Times New Roman"/>
                <w:color w:val="000000"/>
                <w:sz w:val="20"/>
                <w:szCs w:val="20"/>
              </w:rPr>
              <w:t>Jak oceniasz poziom edukacji w gminie (np. jakość kształcenia)?</w:t>
            </w:r>
          </w:p>
        </w:tc>
        <w:tc>
          <w:tcPr>
            <w:tcW w:w="461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</w:tcPr>
          <w:p w:rsidR="00937039" w:rsidRPr="00D872BF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72BF">
              <w:rPr>
                <w:rFonts w:ascii="Times New Roman" w:hAnsi="Times New Roman"/>
                <w:color w:val="000000"/>
                <w:sz w:val="20"/>
                <w:szCs w:val="20"/>
              </w:rPr>
              <w:t>Jak oceniasz liczbę obiektów oświatowych w gminie (przedszkola, szkoły)?</w:t>
            </w:r>
          </w:p>
        </w:tc>
        <w:tc>
          <w:tcPr>
            <w:tcW w:w="461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</w:tcPr>
          <w:p w:rsidR="00937039" w:rsidRPr="00D872BF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72BF">
              <w:rPr>
                <w:rFonts w:ascii="Times New Roman" w:hAnsi="Times New Roman"/>
                <w:color w:val="000000"/>
                <w:sz w:val="20"/>
                <w:szCs w:val="20"/>
              </w:rPr>
              <w:t>Jak oceniasz dostępność zajęć dodatkowych dla uczniów, zajęcia wyrównawcze?</w:t>
            </w:r>
          </w:p>
        </w:tc>
        <w:tc>
          <w:tcPr>
            <w:tcW w:w="461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</w:tcPr>
          <w:p w:rsidR="00937039" w:rsidRPr="00D872BF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72BF">
              <w:rPr>
                <w:rFonts w:ascii="Times New Roman" w:hAnsi="Times New Roman"/>
                <w:color w:val="000000"/>
                <w:sz w:val="20"/>
                <w:szCs w:val="20"/>
              </w:rPr>
              <w:t>Jak oceniasz poziom zaangażowania mieszkańców w sprawy społeczności lokalnej?</w:t>
            </w:r>
          </w:p>
        </w:tc>
        <w:tc>
          <w:tcPr>
            <w:tcW w:w="461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</w:tcPr>
          <w:p w:rsidR="00937039" w:rsidRPr="00D872BF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72BF">
              <w:rPr>
                <w:rFonts w:ascii="Times New Roman" w:hAnsi="Times New Roman"/>
                <w:color w:val="000000"/>
                <w:sz w:val="20"/>
                <w:szCs w:val="20"/>
              </w:rPr>
              <w:t>Jak oceniasz poziom usług pomocy społecznej w Gminie?</w:t>
            </w:r>
          </w:p>
        </w:tc>
        <w:tc>
          <w:tcPr>
            <w:tcW w:w="461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</w:tcPr>
          <w:p w:rsidR="00937039" w:rsidRPr="007E1DFE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1DFE">
              <w:rPr>
                <w:rFonts w:ascii="Times New Roman" w:hAnsi="Times New Roman"/>
                <w:color w:val="000000"/>
                <w:sz w:val="20"/>
                <w:szCs w:val="20"/>
              </w:rPr>
              <w:t>Jak oceniasz dostępność do usług ochrony zdrowia w gminie (podstawowa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opieka zdrowotna, apteki</w:t>
            </w:r>
            <w:r w:rsidRPr="007E1DFE">
              <w:rPr>
                <w:rFonts w:ascii="Times New Roman" w:hAnsi="Times New Roman"/>
                <w:color w:val="000000"/>
                <w:sz w:val="20"/>
                <w:szCs w:val="20"/>
              </w:rPr>
              <w:t>)?</w:t>
            </w:r>
          </w:p>
        </w:tc>
        <w:tc>
          <w:tcPr>
            <w:tcW w:w="461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</w:tcPr>
          <w:p w:rsidR="00937039" w:rsidRPr="007E1DFE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1DFE">
              <w:rPr>
                <w:rFonts w:ascii="Times New Roman" w:hAnsi="Times New Roman"/>
                <w:color w:val="000000"/>
                <w:sz w:val="20"/>
                <w:szCs w:val="20"/>
              </w:rPr>
              <w:t>Jak oceniasz dostępność do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specjalistów usług ochrony zdrowia (stomatolog, ginekolog, dermatolog, itp.)</w:t>
            </w:r>
          </w:p>
        </w:tc>
        <w:tc>
          <w:tcPr>
            <w:tcW w:w="461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D63E09">
        <w:trPr>
          <w:tblCellSpacing w:w="0" w:type="dxa"/>
        </w:trPr>
        <w:tc>
          <w:tcPr>
            <w:tcW w:w="5000" w:type="pct"/>
            <w:gridSpan w:val="7"/>
            <w:shd w:val="clear" w:color="auto" w:fill="FFC000"/>
          </w:tcPr>
          <w:p w:rsidR="00937039" w:rsidRPr="00225197" w:rsidRDefault="00937039" w:rsidP="00D63E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Problemy społeczne</w:t>
            </w: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  <w:shd w:val="clear" w:color="auto" w:fill="FFFF00"/>
          </w:tcPr>
          <w:p w:rsidR="00937039" w:rsidRPr="007E1DFE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61" w:type="pct"/>
            <w:shd w:val="clear" w:color="auto" w:fill="FFFF00"/>
            <w:vAlign w:val="center"/>
          </w:tcPr>
          <w:p w:rsidR="00937039" w:rsidRPr="00003EA6" w:rsidRDefault="00937039" w:rsidP="00D63E0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Bardzo wysoka</w:t>
            </w:r>
          </w:p>
        </w:tc>
        <w:tc>
          <w:tcPr>
            <w:tcW w:w="459" w:type="pct"/>
            <w:shd w:val="clear" w:color="auto" w:fill="FFFF00"/>
            <w:vAlign w:val="center"/>
          </w:tcPr>
          <w:p w:rsidR="00937039" w:rsidRPr="00003EA6" w:rsidRDefault="00937039" w:rsidP="00D63E0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Wysoka</w:t>
            </w:r>
          </w:p>
        </w:tc>
        <w:tc>
          <w:tcPr>
            <w:tcW w:w="460" w:type="pct"/>
            <w:shd w:val="clear" w:color="auto" w:fill="FFFF00"/>
            <w:vAlign w:val="center"/>
          </w:tcPr>
          <w:p w:rsidR="00937039" w:rsidRPr="00003EA6" w:rsidRDefault="00937039" w:rsidP="00D63E0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Średnia</w:t>
            </w:r>
          </w:p>
        </w:tc>
        <w:tc>
          <w:tcPr>
            <w:tcW w:w="459" w:type="pct"/>
            <w:shd w:val="clear" w:color="auto" w:fill="FFFF00"/>
            <w:vAlign w:val="center"/>
          </w:tcPr>
          <w:p w:rsidR="00937039" w:rsidRPr="00003EA6" w:rsidRDefault="00937039" w:rsidP="00D63E0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Niska</w:t>
            </w:r>
          </w:p>
        </w:tc>
        <w:tc>
          <w:tcPr>
            <w:tcW w:w="459" w:type="pct"/>
            <w:shd w:val="clear" w:color="auto" w:fill="FFFF00"/>
            <w:vAlign w:val="center"/>
          </w:tcPr>
          <w:p w:rsidR="00937039" w:rsidRPr="00003EA6" w:rsidRDefault="00937039" w:rsidP="00D63E0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Bardzo niska</w:t>
            </w:r>
          </w:p>
        </w:tc>
        <w:tc>
          <w:tcPr>
            <w:tcW w:w="498" w:type="pct"/>
            <w:shd w:val="clear" w:color="auto" w:fill="FFFF00"/>
            <w:vAlign w:val="center"/>
          </w:tcPr>
          <w:p w:rsidR="00937039" w:rsidRPr="00003EA6" w:rsidRDefault="00937039" w:rsidP="00D63E0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Nie mam zdania</w:t>
            </w: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</w:tcPr>
          <w:p w:rsidR="00937039" w:rsidRPr="007E1DFE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1DFE">
              <w:rPr>
                <w:rFonts w:ascii="Times New Roman" w:hAnsi="Times New Roman"/>
                <w:color w:val="000000"/>
                <w:sz w:val="20"/>
                <w:szCs w:val="20"/>
              </w:rPr>
              <w:t>Jaka jest skala występowania w gminie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przestępczości?</w:t>
            </w:r>
          </w:p>
        </w:tc>
        <w:tc>
          <w:tcPr>
            <w:tcW w:w="461" w:type="pct"/>
            <w:vAlign w:val="center"/>
          </w:tcPr>
          <w:p w:rsidR="00937039" w:rsidRPr="004F2821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24"/>
              </w:rPr>
            </w:pPr>
          </w:p>
        </w:tc>
        <w:tc>
          <w:tcPr>
            <w:tcW w:w="498" w:type="pct"/>
          </w:tcPr>
          <w:p w:rsidR="00937039" w:rsidRPr="007E1DFE" w:rsidRDefault="00937039" w:rsidP="00D63E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24"/>
              </w:rPr>
            </w:pP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</w:tcPr>
          <w:p w:rsidR="00937039" w:rsidRPr="007E1DFE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1DFE">
              <w:rPr>
                <w:rFonts w:ascii="Times New Roman" w:hAnsi="Times New Roman"/>
                <w:color w:val="000000"/>
                <w:sz w:val="20"/>
                <w:szCs w:val="20"/>
              </w:rPr>
              <w:t>Jaka jest skala występowania w gminie alkoholizmu?</w:t>
            </w:r>
          </w:p>
        </w:tc>
        <w:tc>
          <w:tcPr>
            <w:tcW w:w="461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</w:tcPr>
          <w:p w:rsidR="00937039" w:rsidRPr="007E1DFE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Jaka</w:t>
            </w:r>
            <w:r w:rsidRPr="007E1DF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jest skala występowania w gminie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narkomani</w:t>
            </w:r>
            <w:r w:rsidRPr="007E1DFE">
              <w:rPr>
                <w:rFonts w:ascii="Times New Roman" w:hAnsi="Times New Roman"/>
                <w:color w:val="000000"/>
                <w:sz w:val="20"/>
                <w:szCs w:val="20"/>
              </w:rPr>
              <w:t>?</w:t>
            </w:r>
          </w:p>
        </w:tc>
        <w:tc>
          <w:tcPr>
            <w:tcW w:w="461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</w:tcPr>
          <w:p w:rsidR="00937039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1DF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Jaka jest skala występowania w gminie przemocy </w:t>
            </w:r>
          </w:p>
          <w:p w:rsidR="00937039" w:rsidRPr="007E1DFE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1DFE">
              <w:rPr>
                <w:rFonts w:ascii="Times New Roman" w:hAnsi="Times New Roman"/>
                <w:color w:val="000000"/>
                <w:sz w:val="20"/>
                <w:szCs w:val="20"/>
              </w:rPr>
              <w:t>w rodzinie?</w:t>
            </w:r>
          </w:p>
        </w:tc>
        <w:tc>
          <w:tcPr>
            <w:tcW w:w="461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</w:tcPr>
          <w:p w:rsidR="00937039" w:rsidRPr="007E1DFE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Jaka jest skala bezdomności w gminie?</w:t>
            </w:r>
          </w:p>
        </w:tc>
        <w:tc>
          <w:tcPr>
            <w:tcW w:w="461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</w:tcPr>
          <w:p w:rsidR="00937039" w:rsidRPr="007E1DFE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Jaka jest skala biedy w gminie?</w:t>
            </w:r>
          </w:p>
        </w:tc>
        <w:tc>
          <w:tcPr>
            <w:tcW w:w="461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  <w:tcBorders>
              <w:left w:val="single" w:sz="4" w:space="0" w:color="auto"/>
            </w:tcBorders>
          </w:tcPr>
          <w:p w:rsidR="00937039" w:rsidRPr="007E1DFE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Jaka jest skala emigracja młodych i dobrze w</w:t>
            </w:r>
            <w:r w:rsidRPr="00460B4C">
              <w:rPr>
                <w:rFonts w:ascii="Times New Roman" w:hAnsi="Times New Roman"/>
                <w:color w:val="000000"/>
                <w:sz w:val="20"/>
                <w:szCs w:val="20"/>
              </w:rPr>
              <w:t>ykształconych osób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?</w:t>
            </w:r>
          </w:p>
        </w:tc>
        <w:tc>
          <w:tcPr>
            <w:tcW w:w="461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  <w:tcBorders>
              <w:right w:val="single" w:sz="4" w:space="0" w:color="auto"/>
            </w:tcBorders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D63E09">
        <w:trPr>
          <w:tblCellSpacing w:w="0" w:type="dxa"/>
        </w:trPr>
        <w:tc>
          <w:tcPr>
            <w:tcW w:w="5000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</w:tcPr>
          <w:p w:rsidR="00937039" w:rsidRPr="00225197" w:rsidRDefault="00937039" w:rsidP="00D63E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551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Środowisko i przestrzeń</w:t>
            </w: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  <w:tcBorders>
              <w:left w:val="single" w:sz="4" w:space="0" w:color="auto"/>
            </w:tcBorders>
            <w:shd w:val="clear" w:color="auto" w:fill="FFFF00"/>
          </w:tcPr>
          <w:p w:rsidR="00937039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61" w:type="pct"/>
            <w:shd w:val="clear" w:color="auto" w:fill="FFFF00"/>
            <w:vAlign w:val="center"/>
          </w:tcPr>
          <w:p w:rsidR="00937039" w:rsidRPr="00003EA6" w:rsidRDefault="00937039" w:rsidP="00D63E0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Bardzo wysoka</w:t>
            </w:r>
          </w:p>
        </w:tc>
        <w:tc>
          <w:tcPr>
            <w:tcW w:w="459" w:type="pct"/>
            <w:shd w:val="clear" w:color="auto" w:fill="FFFF00"/>
            <w:vAlign w:val="center"/>
          </w:tcPr>
          <w:p w:rsidR="00937039" w:rsidRPr="00003EA6" w:rsidRDefault="00937039" w:rsidP="00D63E0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Wysoka</w:t>
            </w:r>
          </w:p>
        </w:tc>
        <w:tc>
          <w:tcPr>
            <w:tcW w:w="460" w:type="pct"/>
            <w:shd w:val="clear" w:color="auto" w:fill="FFFF00"/>
            <w:vAlign w:val="center"/>
          </w:tcPr>
          <w:p w:rsidR="00937039" w:rsidRPr="00003EA6" w:rsidRDefault="00937039" w:rsidP="00D63E0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Średnia</w:t>
            </w:r>
          </w:p>
        </w:tc>
        <w:tc>
          <w:tcPr>
            <w:tcW w:w="459" w:type="pct"/>
            <w:shd w:val="clear" w:color="auto" w:fill="FFFF00"/>
            <w:vAlign w:val="center"/>
          </w:tcPr>
          <w:p w:rsidR="00937039" w:rsidRPr="00003EA6" w:rsidRDefault="00937039" w:rsidP="00D63E0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Niska</w:t>
            </w:r>
          </w:p>
        </w:tc>
        <w:tc>
          <w:tcPr>
            <w:tcW w:w="459" w:type="pct"/>
            <w:shd w:val="clear" w:color="auto" w:fill="FFFF00"/>
            <w:vAlign w:val="center"/>
          </w:tcPr>
          <w:p w:rsidR="00937039" w:rsidRPr="00003EA6" w:rsidRDefault="00937039" w:rsidP="00D63E0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Bardzo niska</w:t>
            </w:r>
          </w:p>
        </w:tc>
        <w:tc>
          <w:tcPr>
            <w:tcW w:w="498" w:type="pct"/>
            <w:tcBorders>
              <w:right w:val="single" w:sz="4" w:space="0" w:color="auto"/>
            </w:tcBorders>
            <w:shd w:val="clear" w:color="auto" w:fill="FFFF00"/>
            <w:vAlign w:val="center"/>
          </w:tcPr>
          <w:p w:rsidR="00937039" w:rsidRPr="00003EA6" w:rsidRDefault="00937039" w:rsidP="00D63E0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Nie mam zdania</w:t>
            </w: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  <w:tcBorders>
              <w:left w:val="single" w:sz="4" w:space="0" w:color="auto"/>
            </w:tcBorders>
          </w:tcPr>
          <w:p w:rsidR="00937039" w:rsidRPr="0056551B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6551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Jak oceniasz estetykę swojej miejscowości? </w:t>
            </w:r>
          </w:p>
        </w:tc>
        <w:tc>
          <w:tcPr>
            <w:tcW w:w="461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  <w:tcBorders>
              <w:right w:val="single" w:sz="4" w:space="0" w:color="auto"/>
            </w:tcBorders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  <w:tcBorders>
              <w:left w:val="single" w:sz="4" w:space="0" w:color="auto"/>
            </w:tcBorders>
          </w:tcPr>
          <w:p w:rsidR="00937039" w:rsidRPr="0056551B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6551B">
              <w:rPr>
                <w:rFonts w:ascii="Times New Roman" w:hAnsi="Times New Roman"/>
                <w:color w:val="000000"/>
                <w:sz w:val="20"/>
                <w:szCs w:val="20"/>
              </w:rPr>
              <w:t>Jak oceniasz  estetykę  obiektów  użyteczności  publicznej   (szkoły,    urząd,    dom    kultury, świetlice,  boiska,  hale  sportowe,  stadiony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itp.)?</w:t>
            </w:r>
          </w:p>
        </w:tc>
        <w:tc>
          <w:tcPr>
            <w:tcW w:w="461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  <w:tcBorders>
              <w:right w:val="single" w:sz="4" w:space="0" w:color="auto"/>
            </w:tcBorders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  <w:tcBorders>
              <w:left w:val="single" w:sz="4" w:space="0" w:color="auto"/>
            </w:tcBorders>
          </w:tcPr>
          <w:p w:rsidR="00937039" w:rsidRPr="0056551B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6551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Jak oceniasz funkcjonalność obiektów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użyteczności</w:t>
            </w:r>
            <w:r w:rsidRPr="0056551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publicznej (szkoły, urząd, dom kultury, świetlice, boiska, hale sportowe, stadiony itp.)?</w:t>
            </w:r>
          </w:p>
        </w:tc>
        <w:tc>
          <w:tcPr>
            <w:tcW w:w="461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  <w:tcBorders>
              <w:right w:val="single" w:sz="4" w:space="0" w:color="auto"/>
            </w:tcBorders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  <w:tcBorders>
              <w:left w:val="single" w:sz="4" w:space="0" w:color="auto"/>
            </w:tcBorders>
          </w:tcPr>
          <w:p w:rsidR="00937039" w:rsidRPr="0056551B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6551B">
              <w:rPr>
                <w:rFonts w:ascii="Times New Roman" w:hAnsi="Times New Roman"/>
                <w:color w:val="000000"/>
                <w:sz w:val="20"/>
                <w:szCs w:val="20"/>
              </w:rPr>
              <w:t>Jak oceniasz czystość środowiska naturalnego na terenie Gminy?</w:t>
            </w:r>
          </w:p>
        </w:tc>
        <w:tc>
          <w:tcPr>
            <w:tcW w:w="461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  <w:tcBorders>
              <w:right w:val="single" w:sz="4" w:space="0" w:color="auto"/>
            </w:tcBorders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  <w:tcBorders>
              <w:left w:val="single" w:sz="4" w:space="0" w:color="auto"/>
            </w:tcBorders>
          </w:tcPr>
          <w:p w:rsidR="00937039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6551B">
              <w:rPr>
                <w:rFonts w:ascii="Times New Roman" w:hAnsi="Times New Roman"/>
                <w:color w:val="000000"/>
                <w:sz w:val="20"/>
                <w:szCs w:val="20"/>
              </w:rPr>
              <w:t>Jak oceniasz efektywność zagospodarowania przestrzeni w Gminie (czy tereny są wykorzystywane optymalnie)?</w:t>
            </w:r>
          </w:p>
        </w:tc>
        <w:tc>
          <w:tcPr>
            <w:tcW w:w="461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  <w:tcBorders>
              <w:right w:val="single" w:sz="4" w:space="0" w:color="auto"/>
            </w:tcBorders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D63E09">
        <w:trPr>
          <w:tblCellSpacing w:w="0" w:type="dxa"/>
        </w:trPr>
        <w:tc>
          <w:tcPr>
            <w:tcW w:w="5000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</w:tcPr>
          <w:p w:rsidR="00937039" w:rsidRPr="00225197" w:rsidRDefault="00937039" w:rsidP="00D63E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Turystyka i rekreacja</w:t>
            </w: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  <w:tcBorders>
              <w:left w:val="single" w:sz="4" w:space="0" w:color="auto"/>
            </w:tcBorders>
            <w:shd w:val="clear" w:color="auto" w:fill="FFFF00"/>
          </w:tcPr>
          <w:p w:rsidR="00937039" w:rsidRPr="0056551B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61" w:type="pct"/>
            <w:shd w:val="clear" w:color="auto" w:fill="FFFF00"/>
            <w:vAlign w:val="center"/>
          </w:tcPr>
          <w:p w:rsidR="00937039" w:rsidRPr="00003EA6" w:rsidRDefault="00937039" w:rsidP="00D63E0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Bardzo wysoka</w:t>
            </w:r>
          </w:p>
        </w:tc>
        <w:tc>
          <w:tcPr>
            <w:tcW w:w="459" w:type="pct"/>
            <w:shd w:val="clear" w:color="auto" w:fill="FFFF00"/>
            <w:vAlign w:val="center"/>
          </w:tcPr>
          <w:p w:rsidR="00937039" w:rsidRPr="00003EA6" w:rsidRDefault="00937039" w:rsidP="00D63E0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Wysoka</w:t>
            </w:r>
          </w:p>
        </w:tc>
        <w:tc>
          <w:tcPr>
            <w:tcW w:w="460" w:type="pct"/>
            <w:shd w:val="clear" w:color="auto" w:fill="FFFF00"/>
            <w:vAlign w:val="center"/>
          </w:tcPr>
          <w:p w:rsidR="00937039" w:rsidRPr="00003EA6" w:rsidRDefault="00937039" w:rsidP="00D63E0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Średnia</w:t>
            </w:r>
          </w:p>
        </w:tc>
        <w:tc>
          <w:tcPr>
            <w:tcW w:w="459" w:type="pct"/>
            <w:shd w:val="clear" w:color="auto" w:fill="FFFF00"/>
            <w:vAlign w:val="center"/>
          </w:tcPr>
          <w:p w:rsidR="00937039" w:rsidRPr="00003EA6" w:rsidRDefault="00937039" w:rsidP="00D63E0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Niska</w:t>
            </w:r>
          </w:p>
        </w:tc>
        <w:tc>
          <w:tcPr>
            <w:tcW w:w="459" w:type="pct"/>
            <w:shd w:val="clear" w:color="auto" w:fill="FFFF00"/>
            <w:vAlign w:val="center"/>
          </w:tcPr>
          <w:p w:rsidR="00937039" w:rsidRPr="00003EA6" w:rsidRDefault="00937039" w:rsidP="00D63E0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Bardzo niska</w:t>
            </w:r>
          </w:p>
        </w:tc>
        <w:tc>
          <w:tcPr>
            <w:tcW w:w="498" w:type="pct"/>
            <w:tcBorders>
              <w:right w:val="single" w:sz="4" w:space="0" w:color="auto"/>
            </w:tcBorders>
            <w:shd w:val="clear" w:color="auto" w:fill="FFFF00"/>
            <w:vAlign w:val="center"/>
          </w:tcPr>
          <w:p w:rsidR="00937039" w:rsidRPr="00003EA6" w:rsidRDefault="00937039" w:rsidP="00D63E0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24"/>
              </w:rPr>
            </w:pPr>
            <w:r w:rsidRPr="00003EA6">
              <w:rPr>
                <w:rFonts w:ascii="Times New Roman" w:hAnsi="Times New Roman"/>
                <w:b/>
                <w:color w:val="000000"/>
                <w:sz w:val="18"/>
                <w:szCs w:val="24"/>
              </w:rPr>
              <w:t>Nie mam zdania</w:t>
            </w: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  <w:tcBorders>
              <w:left w:val="single" w:sz="4" w:space="0" w:color="auto"/>
            </w:tcBorders>
          </w:tcPr>
          <w:p w:rsidR="00937039" w:rsidRPr="00D4011D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401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Jak oceniasz atrakcyjność turystyczną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Gminy</w:t>
            </w:r>
            <w:r w:rsidRPr="00D401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? (ilość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D401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i jakość zabytków, miejsc atrakcyjnych pod względem </w:t>
            </w:r>
          </w:p>
          <w:p w:rsidR="00937039" w:rsidRPr="0056551B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401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przyrodniczym, stan środowiska naturalnego, obszary chronione i rezerwaty, ścieżki przyrodnicze i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</w:t>
            </w:r>
            <w:r w:rsidRPr="00D4011D">
              <w:rPr>
                <w:rFonts w:ascii="Times New Roman" w:hAnsi="Times New Roman"/>
                <w:color w:val="000000"/>
                <w:sz w:val="20"/>
                <w:szCs w:val="20"/>
              </w:rPr>
              <w:t>dukacyjne)</w:t>
            </w:r>
          </w:p>
        </w:tc>
        <w:tc>
          <w:tcPr>
            <w:tcW w:w="461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  <w:tcBorders>
              <w:right w:val="single" w:sz="4" w:space="0" w:color="auto"/>
            </w:tcBorders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  <w:tcBorders>
              <w:left w:val="single" w:sz="4" w:space="0" w:color="auto"/>
            </w:tcBorders>
          </w:tcPr>
          <w:p w:rsidR="00937039" w:rsidRPr="0056551B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J</w:t>
            </w:r>
            <w:r w:rsidRPr="00D4011D">
              <w:rPr>
                <w:rFonts w:ascii="Times New Roman" w:hAnsi="Times New Roman"/>
                <w:color w:val="000000"/>
                <w:sz w:val="20"/>
                <w:szCs w:val="20"/>
              </w:rPr>
              <w:t>ak oceniasz poziom bazy turystyczno-wypoczynkowej (baza noclegowa, gastronomiczna, gospodarstwa agroturystyczne, itp.)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?</w:t>
            </w:r>
          </w:p>
        </w:tc>
        <w:tc>
          <w:tcPr>
            <w:tcW w:w="461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  <w:tcBorders>
              <w:right w:val="single" w:sz="4" w:space="0" w:color="auto"/>
            </w:tcBorders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  <w:tcBorders>
              <w:left w:val="single" w:sz="4" w:space="0" w:color="auto"/>
            </w:tcBorders>
          </w:tcPr>
          <w:p w:rsidR="00937039" w:rsidRPr="007E1DFE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1DFE">
              <w:rPr>
                <w:rFonts w:ascii="Times New Roman" w:hAnsi="Times New Roman"/>
                <w:color w:val="000000"/>
                <w:sz w:val="20"/>
                <w:szCs w:val="20"/>
              </w:rPr>
              <w:t>Jak oceniasz ofertę spędzania wolnego czasu na terenie gminy dla dzieci?</w:t>
            </w:r>
          </w:p>
        </w:tc>
        <w:tc>
          <w:tcPr>
            <w:tcW w:w="461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  <w:tcBorders>
              <w:right w:val="single" w:sz="4" w:space="0" w:color="auto"/>
            </w:tcBorders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  <w:tcBorders>
              <w:left w:val="single" w:sz="4" w:space="0" w:color="auto"/>
            </w:tcBorders>
          </w:tcPr>
          <w:p w:rsidR="00937039" w:rsidRPr="007E1DFE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1DFE">
              <w:rPr>
                <w:rFonts w:ascii="Times New Roman" w:hAnsi="Times New Roman"/>
                <w:color w:val="000000"/>
                <w:sz w:val="20"/>
                <w:szCs w:val="20"/>
              </w:rPr>
              <w:t>Jak oceniasz ofertę spędzania wolnego czasu na terenie gminy dla młodzieży?</w:t>
            </w:r>
          </w:p>
        </w:tc>
        <w:tc>
          <w:tcPr>
            <w:tcW w:w="461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  <w:tcBorders>
              <w:right w:val="single" w:sz="4" w:space="0" w:color="auto"/>
            </w:tcBorders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  <w:tcBorders>
              <w:left w:val="single" w:sz="4" w:space="0" w:color="auto"/>
            </w:tcBorders>
          </w:tcPr>
          <w:p w:rsidR="00937039" w:rsidRPr="007E1DFE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1DF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Jak oceniasz ofertę spędzania wolnego czasu na terenie gminy dla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dorosłych</w:t>
            </w:r>
            <w:r w:rsidRPr="007E1DFE">
              <w:rPr>
                <w:rFonts w:ascii="Times New Roman" w:hAnsi="Times New Roman"/>
                <w:color w:val="000000"/>
                <w:sz w:val="20"/>
                <w:szCs w:val="20"/>
              </w:rPr>
              <w:t>?</w:t>
            </w:r>
          </w:p>
        </w:tc>
        <w:tc>
          <w:tcPr>
            <w:tcW w:w="461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  <w:tcBorders>
              <w:right w:val="single" w:sz="4" w:space="0" w:color="auto"/>
            </w:tcBorders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  <w:tcBorders>
              <w:left w:val="single" w:sz="4" w:space="0" w:color="auto"/>
            </w:tcBorders>
          </w:tcPr>
          <w:p w:rsidR="00937039" w:rsidRPr="007E1DFE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1DFE">
              <w:rPr>
                <w:rFonts w:ascii="Times New Roman" w:hAnsi="Times New Roman"/>
                <w:color w:val="000000"/>
                <w:sz w:val="20"/>
                <w:szCs w:val="20"/>
              </w:rPr>
              <w:t>Jak oceniasz ofertę spędzania wolnego czasu na terenie gminy dla seni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orów?</w:t>
            </w:r>
          </w:p>
        </w:tc>
        <w:tc>
          <w:tcPr>
            <w:tcW w:w="461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  <w:tcBorders>
              <w:right w:val="single" w:sz="4" w:space="0" w:color="auto"/>
            </w:tcBorders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  <w:tcBorders>
              <w:left w:val="single" w:sz="4" w:space="0" w:color="auto"/>
            </w:tcBorders>
          </w:tcPr>
          <w:p w:rsidR="00937039" w:rsidRPr="007E1DFE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1DFE">
              <w:rPr>
                <w:rFonts w:ascii="Times New Roman" w:hAnsi="Times New Roman"/>
                <w:color w:val="000000"/>
                <w:sz w:val="20"/>
                <w:szCs w:val="20"/>
              </w:rPr>
              <w:t>Jak oceniasz poziom rozwoju infrastruktury sportowo-rekreacyjnej (boiska, place zabaw, parki, ławeczki itp.)?</w:t>
            </w:r>
          </w:p>
        </w:tc>
        <w:tc>
          <w:tcPr>
            <w:tcW w:w="461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  <w:tcBorders>
              <w:right w:val="single" w:sz="4" w:space="0" w:color="auto"/>
            </w:tcBorders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  <w:tcBorders>
              <w:left w:val="single" w:sz="4" w:space="0" w:color="auto"/>
            </w:tcBorders>
          </w:tcPr>
          <w:p w:rsidR="00937039" w:rsidRPr="007E1DFE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1DFE">
              <w:rPr>
                <w:rFonts w:ascii="Times New Roman" w:hAnsi="Times New Roman"/>
                <w:color w:val="000000"/>
                <w:sz w:val="20"/>
                <w:szCs w:val="20"/>
              </w:rPr>
              <w:t>Jak oceniasz jakość usług świadczonych przez obiekty kulturalne na terenie gminy? (świetlice, biblioteki)</w:t>
            </w:r>
          </w:p>
        </w:tc>
        <w:tc>
          <w:tcPr>
            <w:tcW w:w="461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  <w:tcBorders>
              <w:right w:val="single" w:sz="4" w:space="0" w:color="auto"/>
            </w:tcBorders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  <w:tcBorders>
              <w:left w:val="single" w:sz="4" w:space="0" w:color="auto"/>
            </w:tcBorders>
          </w:tcPr>
          <w:p w:rsidR="00937039" w:rsidRPr="007E1DFE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1DF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Jak oceniasz liczbę obiektów kulturalnych w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gminie? (świetlice, biblioteki)</w:t>
            </w:r>
          </w:p>
        </w:tc>
        <w:tc>
          <w:tcPr>
            <w:tcW w:w="461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  <w:tcBorders>
              <w:right w:val="single" w:sz="4" w:space="0" w:color="auto"/>
            </w:tcBorders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7039" w:rsidRPr="00A11F72" w:rsidTr="00D63E09">
        <w:trPr>
          <w:tblCellSpacing w:w="0" w:type="dxa"/>
        </w:trPr>
        <w:tc>
          <w:tcPr>
            <w:tcW w:w="2204" w:type="pct"/>
            <w:tcBorders>
              <w:left w:val="single" w:sz="4" w:space="0" w:color="auto"/>
            </w:tcBorders>
          </w:tcPr>
          <w:p w:rsidR="00937039" w:rsidRPr="007E1DFE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1DFE">
              <w:rPr>
                <w:rFonts w:ascii="Times New Roman" w:hAnsi="Times New Roman"/>
                <w:color w:val="000000"/>
                <w:sz w:val="20"/>
                <w:szCs w:val="20"/>
              </w:rPr>
              <w:t>Jak oceniasz jakość i różnorodność wydarzeń kulturalno – rozrywkowych odbywających się na terenie gminy?</w:t>
            </w:r>
          </w:p>
        </w:tc>
        <w:tc>
          <w:tcPr>
            <w:tcW w:w="461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vAlign w:val="center"/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  <w:tcBorders>
              <w:right w:val="single" w:sz="4" w:space="0" w:color="auto"/>
            </w:tcBorders>
          </w:tcPr>
          <w:p w:rsidR="00937039" w:rsidRPr="00225197" w:rsidRDefault="00937039" w:rsidP="00D63E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937039" w:rsidRDefault="00937039" w:rsidP="00224EC7">
      <w:pPr>
        <w:spacing w:after="0" w:line="240" w:lineRule="auto"/>
        <w:jc w:val="both"/>
        <w:rPr>
          <w:rFonts w:ascii="Times New Roman" w:hAnsi="Times New Roman"/>
          <w:color w:val="000000"/>
          <w:szCs w:val="24"/>
        </w:rPr>
      </w:pPr>
    </w:p>
    <w:p w:rsidR="00937039" w:rsidRDefault="00937039" w:rsidP="00224EC7">
      <w:pPr>
        <w:spacing w:after="0" w:line="240" w:lineRule="auto"/>
        <w:jc w:val="both"/>
        <w:rPr>
          <w:rFonts w:ascii="Times New Roman" w:hAnsi="Times New Roman"/>
          <w:color w:val="000000"/>
          <w:szCs w:val="24"/>
        </w:rPr>
      </w:pPr>
    </w:p>
    <w:p w:rsidR="00937039" w:rsidRDefault="00937039" w:rsidP="00224EC7">
      <w:pPr>
        <w:spacing w:after="0" w:line="240" w:lineRule="auto"/>
        <w:jc w:val="both"/>
        <w:rPr>
          <w:rFonts w:ascii="Times New Roman" w:hAnsi="Times New Roman"/>
          <w:color w:val="000000"/>
          <w:szCs w:val="24"/>
        </w:rPr>
      </w:pPr>
    </w:p>
    <w:p w:rsidR="00937039" w:rsidRDefault="00937039" w:rsidP="00224EC7">
      <w:pPr>
        <w:spacing w:after="0" w:line="240" w:lineRule="auto"/>
        <w:jc w:val="both"/>
        <w:rPr>
          <w:rFonts w:ascii="Times New Roman" w:hAnsi="Times New Roman"/>
          <w:color w:val="000000"/>
          <w:szCs w:val="24"/>
        </w:rPr>
      </w:pPr>
    </w:p>
    <w:p w:rsidR="00937039" w:rsidRDefault="00937039" w:rsidP="0056551B">
      <w:pPr>
        <w:spacing w:after="0" w:line="360" w:lineRule="auto"/>
        <w:ind w:left="-142" w:hanging="2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br w:type="column"/>
      </w:r>
    </w:p>
    <w:p w:rsidR="00937039" w:rsidRDefault="00937039" w:rsidP="0056551B">
      <w:pPr>
        <w:spacing w:after="0" w:line="360" w:lineRule="auto"/>
        <w:ind w:left="-142" w:hanging="2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1</w:t>
      </w:r>
      <w:r w:rsidRPr="00EE631D">
        <w:rPr>
          <w:rFonts w:ascii="Times New Roman" w:hAnsi="Times New Roman"/>
          <w:bCs/>
          <w:color w:val="000000"/>
          <w:sz w:val="24"/>
          <w:szCs w:val="24"/>
        </w:rPr>
        <w:t xml:space="preserve">. </w:t>
      </w:r>
      <w:r w:rsidRPr="0056551B">
        <w:rPr>
          <w:rFonts w:ascii="Times New Roman" w:hAnsi="Times New Roman"/>
          <w:bCs/>
          <w:color w:val="000000"/>
          <w:sz w:val="24"/>
          <w:szCs w:val="24"/>
        </w:rPr>
        <w:t xml:space="preserve">Prosimy o podanie najpoważniejszych problemów związanych obecnie z jakością życia w Gminie </w:t>
      </w:r>
      <w:r>
        <w:rPr>
          <w:rFonts w:ascii="Times New Roman" w:hAnsi="Times New Roman"/>
          <w:bCs/>
          <w:color w:val="000000"/>
          <w:sz w:val="24"/>
          <w:szCs w:val="24"/>
        </w:rPr>
        <w:t>Boniewo</w:t>
      </w:r>
      <w:r w:rsidRPr="0056551B">
        <w:rPr>
          <w:rFonts w:ascii="Times New Roman" w:hAnsi="Times New Roman"/>
          <w:bCs/>
          <w:color w:val="000000"/>
          <w:sz w:val="24"/>
          <w:szCs w:val="24"/>
        </w:rPr>
        <w:t xml:space="preserve"> (czego brak/niedostatek/niewłaściwe funkcjonowanie jest odczuwalne najbardziej):</w:t>
      </w:r>
    </w:p>
    <w:p w:rsidR="00937039" w:rsidRDefault="00937039" w:rsidP="0056551B">
      <w:pPr>
        <w:spacing w:after="0" w:line="360" w:lineRule="auto"/>
        <w:ind w:left="-142" w:hanging="2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937039" w:rsidRDefault="00937039" w:rsidP="00995349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………………………………………………………………………………………….....</w:t>
      </w:r>
    </w:p>
    <w:p w:rsidR="00937039" w:rsidRPr="00995349" w:rsidRDefault="00937039" w:rsidP="00995349">
      <w:pPr>
        <w:spacing w:after="0" w:line="360" w:lineRule="auto"/>
        <w:ind w:left="198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937039" w:rsidRDefault="00937039" w:rsidP="00EE631D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………………………………………………………………………………………….....</w:t>
      </w:r>
    </w:p>
    <w:p w:rsidR="00937039" w:rsidRPr="00995349" w:rsidRDefault="00937039" w:rsidP="00995349">
      <w:p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937039" w:rsidRPr="00EE631D" w:rsidRDefault="00937039" w:rsidP="00EE631D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………………………………………………………………………………………….....</w:t>
      </w:r>
    </w:p>
    <w:p w:rsidR="00937039" w:rsidRDefault="00937039" w:rsidP="00EE631D">
      <w:pPr>
        <w:spacing w:after="0" w:line="360" w:lineRule="auto"/>
        <w:ind w:left="-142" w:hanging="2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937039" w:rsidRDefault="00937039" w:rsidP="0056551B">
      <w:pPr>
        <w:spacing w:after="0" w:line="360" w:lineRule="auto"/>
        <w:ind w:left="-142" w:hanging="2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2</w:t>
      </w:r>
      <w:r w:rsidRPr="00EE631D">
        <w:rPr>
          <w:rFonts w:ascii="Times New Roman" w:hAnsi="Times New Roman"/>
          <w:bCs/>
          <w:color w:val="000000"/>
          <w:sz w:val="24"/>
          <w:szCs w:val="24"/>
        </w:rPr>
        <w:t>. Prosimy o podanie 3 aspektów, które są najpilniejsze do poprawy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w Gminie Boniewo w najbliższym </w:t>
      </w:r>
      <w:r w:rsidRPr="00EE631D">
        <w:rPr>
          <w:rFonts w:ascii="Times New Roman" w:hAnsi="Times New Roman"/>
          <w:bCs/>
          <w:color w:val="000000"/>
          <w:sz w:val="24"/>
          <w:szCs w:val="24"/>
        </w:rPr>
        <w:t>czasie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:rsidR="00937039" w:rsidRDefault="00937039" w:rsidP="0056551B">
      <w:pPr>
        <w:spacing w:after="0" w:line="360" w:lineRule="auto"/>
        <w:ind w:left="-142" w:hanging="2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937039" w:rsidRDefault="00937039" w:rsidP="0056551B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………………………………………………………………………………………….....</w:t>
      </w:r>
    </w:p>
    <w:p w:rsidR="00937039" w:rsidRPr="00995349" w:rsidRDefault="00937039" w:rsidP="00995349">
      <w:pPr>
        <w:spacing w:after="0" w:line="360" w:lineRule="auto"/>
        <w:ind w:left="198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937039" w:rsidRDefault="00937039" w:rsidP="0056551B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………………………………………………………………………………………….....</w:t>
      </w:r>
    </w:p>
    <w:p w:rsidR="00937039" w:rsidRPr="00995349" w:rsidRDefault="00937039" w:rsidP="00995349">
      <w:p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937039" w:rsidRPr="00995349" w:rsidRDefault="00937039" w:rsidP="00995349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………………………………………………………………………………………….....</w:t>
      </w:r>
    </w:p>
    <w:p w:rsidR="00937039" w:rsidRDefault="00937039" w:rsidP="00EE631D">
      <w:pPr>
        <w:spacing w:after="0" w:line="360" w:lineRule="auto"/>
        <w:ind w:left="-142" w:hanging="2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Przykład:</w:t>
      </w:r>
    </w:p>
    <w:p w:rsidR="00937039" w:rsidRPr="00EE631D" w:rsidRDefault="00937039" w:rsidP="00EE631D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E631D">
        <w:rPr>
          <w:rFonts w:ascii="Times New Roman" w:hAnsi="Times New Roman"/>
          <w:bCs/>
          <w:color w:val="000000"/>
          <w:sz w:val="24"/>
          <w:szCs w:val="24"/>
        </w:rPr>
        <w:t>poprawa infrastruktury drogowej (chodników, dróg</w:t>
      </w:r>
      <w:r>
        <w:rPr>
          <w:rFonts w:ascii="Times New Roman" w:hAnsi="Times New Roman"/>
          <w:bCs/>
          <w:color w:val="000000"/>
          <w:sz w:val="24"/>
          <w:szCs w:val="24"/>
        </w:rPr>
        <w:t>, ścieżek rowerowych, oświtlenie</w:t>
      </w:r>
      <w:r w:rsidRPr="00EE631D">
        <w:rPr>
          <w:rFonts w:ascii="Times New Roman" w:hAnsi="Times New Roman"/>
          <w:bCs/>
          <w:color w:val="000000"/>
          <w:sz w:val="24"/>
          <w:szCs w:val="24"/>
        </w:rPr>
        <w:t xml:space="preserve">) </w:t>
      </w:r>
    </w:p>
    <w:p w:rsidR="00937039" w:rsidRPr="00EE631D" w:rsidRDefault="00937039" w:rsidP="00AB6C8F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n</w:t>
      </w:r>
      <w:r w:rsidRPr="00AB6C8F">
        <w:rPr>
          <w:rFonts w:ascii="Times New Roman" w:hAnsi="Times New Roman"/>
          <w:bCs/>
          <w:color w:val="000000"/>
          <w:sz w:val="24"/>
          <w:szCs w:val="24"/>
        </w:rPr>
        <w:t xml:space="preserve">akłady na inwestycje sprzyjające rozwojowi turystyki </w:t>
      </w:r>
      <w:r w:rsidRPr="00EE631D">
        <w:rPr>
          <w:rFonts w:ascii="Times New Roman" w:hAnsi="Times New Roman"/>
          <w:bCs/>
          <w:color w:val="000000"/>
          <w:sz w:val="24"/>
          <w:szCs w:val="24"/>
        </w:rPr>
        <w:t xml:space="preserve">rozwój sportu </w:t>
      </w:r>
    </w:p>
    <w:p w:rsidR="00937039" w:rsidRDefault="00937039" w:rsidP="00AB6C8F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n</w:t>
      </w:r>
      <w:r w:rsidRPr="00AB6C8F">
        <w:rPr>
          <w:rFonts w:ascii="Times New Roman" w:hAnsi="Times New Roman"/>
          <w:bCs/>
          <w:color w:val="000000"/>
          <w:sz w:val="24"/>
          <w:szCs w:val="24"/>
        </w:rPr>
        <w:t xml:space="preserve">akłady na inwestycje sprzyjające rozwojowi </w:t>
      </w:r>
      <w:r>
        <w:rPr>
          <w:rFonts w:ascii="Times New Roman" w:hAnsi="Times New Roman"/>
          <w:bCs/>
          <w:color w:val="000000"/>
          <w:sz w:val="24"/>
          <w:szCs w:val="24"/>
        </w:rPr>
        <w:t>kultury</w:t>
      </w:r>
    </w:p>
    <w:p w:rsidR="00937039" w:rsidRPr="00EE631D" w:rsidRDefault="00937039" w:rsidP="00AB6C8F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E631D">
        <w:rPr>
          <w:rFonts w:ascii="Times New Roman" w:hAnsi="Times New Roman"/>
          <w:bCs/>
          <w:color w:val="000000"/>
          <w:sz w:val="24"/>
          <w:szCs w:val="24"/>
        </w:rPr>
        <w:t xml:space="preserve">budowa kanalizacji sanitarnej oraz przydomowych oczyszczalni ścieków </w:t>
      </w:r>
    </w:p>
    <w:p w:rsidR="00937039" w:rsidRPr="00EE631D" w:rsidRDefault="00937039" w:rsidP="00EE631D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E631D">
        <w:rPr>
          <w:rFonts w:ascii="Times New Roman" w:hAnsi="Times New Roman"/>
          <w:bCs/>
          <w:color w:val="000000"/>
          <w:sz w:val="24"/>
          <w:szCs w:val="24"/>
        </w:rPr>
        <w:t xml:space="preserve">budowa i modernizacja świetlic wiejskich </w:t>
      </w:r>
    </w:p>
    <w:p w:rsidR="00937039" w:rsidRPr="00EE631D" w:rsidRDefault="00937039" w:rsidP="00EE631D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E631D">
        <w:rPr>
          <w:rFonts w:ascii="Times New Roman" w:hAnsi="Times New Roman"/>
          <w:bCs/>
          <w:color w:val="000000"/>
          <w:sz w:val="24"/>
          <w:szCs w:val="24"/>
        </w:rPr>
        <w:t xml:space="preserve">zajęcia pozalekcyjne dla dzieci i młodzieży </w:t>
      </w:r>
    </w:p>
    <w:p w:rsidR="00937039" w:rsidRPr="00EE631D" w:rsidRDefault="00937039" w:rsidP="00EE631D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E631D">
        <w:rPr>
          <w:rFonts w:ascii="Times New Roman" w:hAnsi="Times New Roman"/>
          <w:bCs/>
          <w:color w:val="000000"/>
          <w:sz w:val="24"/>
          <w:szCs w:val="24"/>
        </w:rPr>
        <w:t xml:space="preserve">promocja Gminy </w:t>
      </w:r>
    </w:p>
    <w:p w:rsidR="00937039" w:rsidRPr="00AB6C8F" w:rsidRDefault="00937039" w:rsidP="00EE631D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6C8F">
        <w:rPr>
          <w:rFonts w:ascii="Times New Roman" w:hAnsi="Times New Roman"/>
          <w:bCs/>
          <w:color w:val="000000"/>
          <w:sz w:val="24"/>
          <w:szCs w:val="24"/>
        </w:rPr>
        <w:t xml:space="preserve">rozwój przedsiębiorczości/ ułatwienie zakładania i prowadzenia działalności gospodarczej </w:t>
      </w:r>
    </w:p>
    <w:p w:rsidR="00937039" w:rsidRPr="00EE631D" w:rsidRDefault="00937039" w:rsidP="00EE631D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E631D">
        <w:rPr>
          <w:rFonts w:ascii="Times New Roman" w:hAnsi="Times New Roman"/>
          <w:bCs/>
          <w:color w:val="000000"/>
          <w:sz w:val="24"/>
          <w:szCs w:val="24"/>
        </w:rPr>
        <w:t xml:space="preserve">ochrona środowiska </w:t>
      </w:r>
    </w:p>
    <w:p w:rsidR="00937039" w:rsidRPr="00EE631D" w:rsidRDefault="00937039" w:rsidP="00EE631D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E631D">
        <w:rPr>
          <w:rFonts w:ascii="Times New Roman" w:hAnsi="Times New Roman"/>
          <w:bCs/>
          <w:color w:val="000000"/>
          <w:sz w:val="24"/>
          <w:szCs w:val="24"/>
        </w:rPr>
        <w:t xml:space="preserve">poprawa jakości obsługi medycznej </w:t>
      </w:r>
    </w:p>
    <w:p w:rsidR="00937039" w:rsidRPr="00EE631D" w:rsidRDefault="00937039" w:rsidP="00EE631D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E631D">
        <w:rPr>
          <w:rFonts w:ascii="Times New Roman" w:hAnsi="Times New Roman"/>
          <w:bCs/>
          <w:color w:val="000000"/>
          <w:sz w:val="24"/>
          <w:szCs w:val="24"/>
        </w:rPr>
        <w:t xml:space="preserve">zmniejszenie bezrobocia </w:t>
      </w:r>
    </w:p>
    <w:p w:rsidR="00937039" w:rsidRPr="00EE631D" w:rsidRDefault="00937039" w:rsidP="00EE631D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E631D">
        <w:rPr>
          <w:rFonts w:ascii="Times New Roman" w:hAnsi="Times New Roman"/>
          <w:bCs/>
          <w:color w:val="000000"/>
          <w:sz w:val="24"/>
          <w:szCs w:val="24"/>
        </w:rPr>
        <w:t xml:space="preserve">edukacja </w:t>
      </w:r>
    </w:p>
    <w:p w:rsidR="00937039" w:rsidRDefault="00937039" w:rsidP="00EE631D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E631D">
        <w:rPr>
          <w:rFonts w:ascii="Times New Roman" w:hAnsi="Times New Roman"/>
          <w:bCs/>
          <w:color w:val="000000"/>
          <w:sz w:val="24"/>
          <w:szCs w:val="24"/>
        </w:rPr>
        <w:t xml:space="preserve">poprawa bezpieczeństwa publicznego </w:t>
      </w:r>
    </w:p>
    <w:p w:rsidR="00937039" w:rsidRPr="00EE631D" w:rsidRDefault="00937039" w:rsidP="00EE631D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inne………</w:t>
      </w:r>
    </w:p>
    <w:p w:rsidR="00937039" w:rsidRDefault="00937039" w:rsidP="00EE631D">
      <w:pPr>
        <w:spacing w:after="0" w:line="360" w:lineRule="auto"/>
        <w:ind w:left="-142" w:hanging="2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E631D">
        <w:rPr>
          <w:rFonts w:ascii="Times New Roman" w:hAnsi="Times New Roman"/>
          <w:bCs/>
          <w:color w:val="000000"/>
          <w:sz w:val="24"/>
          <w:szCs w:val="24"/>
        </w:rPr>
        <w:br w:type="column"/>
      </w:r>
    </w:p>
    <w:p w:rsidR="00937039" w:rsidRDefault="00937039" w:rsidP="00995349">
      <w:pPr>
        <w:spacing w:after="0" w:line="360" w:lineRule="auto"/>
        <w:ind w:left="-142" w:hanging="2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3. </w:t>
      </w:r>
      <w:r w:rsidRPr="00930B1E">
        <w:rPr>
          <w:rFonts w:ascii="Times New Roman" w:hAnsi="Times New Roman"/>
          <w:bCs/>
          <w:color w:val="000000"/>
          <w:sz w:val="24"/>
          <w:szCs w:val="24"/>
        </w:rPr>
        <w:t xml:space="preserve">Prosimy </w:t>
      </w:r>
      <w:r>
        <w:rPr>
          <w:rFonts w:ascii="Times New Roman" w:hAnsi="Times New Roman"/>
          <w:bCs/>
          <w:color w:val="000000"/>
          <w:sz w:val="24"/>
          <w:szCs w:val="24"/>
        </w:rPr>
        <w:t>o podanie 3 silnych stron Gminy</w:t>
      </w:r>
      <w:bookmarkStart w:id="0" w:name="_GoBack"/>
      <w:bookmarkEnd w:id="0"/>
      <w:r>
        <w:rPr>
          <w:rFonts w:ascii="Times New Roman" w:hAnsi="Times New Roman"/>
          <w:bCs/>
          <w:color w:val="000000"/>
          <w:sz w:val="24"/>
          <w:szCs w:val="24"/>
        </w:rPr>
        <w:t xml:space="preserve"> Boniewo.</w:t>
      </w:r>
    </w:p>
    <w:p w:rsidR="00937039" w:rsidRDefault="00937039" w:rsidP="00995349">
      <w:pPr>
        <w:spacing w:after="0" w:line="360" w:lineRule="auto"/>
        <w:ind w:left="-142" w:hanging="2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937039" w:rsidRDefault="00937039" w:rsidP="00930B1E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…………………………………………………………………………………………….</w:t>
      </w:r>
    </w:p>
    <w:p w:rsidR="00937039" w:rsidRPr="00EE631D" w:rsidRDefault="00937039" w:rsidP="00995349">
      <w:pPr>
        <w:pStyle w:val="ListParagraph"/>
        <w:spacing w:after="0" w:line="360" w:lineRule="auto"/>
        <w:ind w:left="558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937039" w:rsidRDefault="00937039" w:rsidP="00930B1E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…………………………………………………………………………………………….</w:t>
      </w:r>
    </w:p>
    <w:p w:rsidR="00937039" w:rsidRPr="00995349" w:rsidRDefault="00937039" w:rsidP="00995349">
      <w:p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937039" w:rsidRPr="00995349" w:rsidRDefault="00937039" w:rsidP="00930B1E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…………………………………………………………………………………………….</w:t>
      </w:r>
    </w:p>
    <w:p w:rsidR="00937039" w:rsidRPr="00930B1E" w:rsidRDefault="00937039" w:rsidP="00930B1E">
      <w:p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930B1E">
        <w:rPr>
          <w:rFonts w:ascii="Times New Roman" w:hAnsi="Times New Roman"/>
          <w:bCs/>
          <w:color w:val="000000"/>
          <w:sz w:val="24"/>
          <w:szCs w:val="24"/>
        </w:rPr>
        <w:t>Przykład:</w:t>
      </w:r>
    </w:p>
    <w:p w:rsidR="00937039" w:rsidRPr="00930B1E" w:rsidRDefault="00937039" w:rsidP="00930B1E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Położenie geograficzne</w:t>
      </w:r>
    </w:p>
    <w:p w:rsidR="00937039" w:rsidRPr="00930B1E" w:rsidRDefault="00937039" w:rsidP="00930B1E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Urodzajne gleby i dobry potencjał techniczny w rolnictwie</w:t>
      </w:r>
    </w:p>
    <w:p w:rsidR="00937039" w:rsidRPr="00930B1E" w:rsidRDefault="00937039" w:rsidP="00930B1E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Bogate dziedzictwo kulturowe i historyczne</w:t>
      </w:r>
    </w:p>
    <w:p w:rsidR="00937039" w:rsidRPr="00930B1E" w:rsidRDefault="00937039" w:rsidP="00930B1E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Bliskie położenie w stosunku do Włocławka</w:t>
      </w:r>
    </w:p>
    <w:p w:rsidR="00937039" w:rsidRPr="00995349" w:rsidRDefault="00937039" w:rsidP="00930B1E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Dobrze rozwinięta sieć dróg</w:t>
      </w:r>
    </w:p>
    <w:p w:rsidR="00937039" w:rsidRPr="00995349" w:rsidRDefault="00937039" w:rsidP="00930B1E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Wysoko rozwinięta kadra pedagogiczna</w:t>
      </w:r>
    </w:p>
    <w:p w:rsidR="00937039" w:rsidRPr="00930B1E" w:rsidRDefault="00937039" w:rsidP="00930B1E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Strefa ekonomiczna</w:t>
      </w:r>
    </w:p>
    <w:p w:rsidR="00937039" w:rsidRPr="00930B1E" w:rsidRDefault="00937039" w:rsidP="00930B1E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Inne…..</w:t>
      </w:r>
    </w:p>
    <w:p w:rsidR="00937039" w:rsidRPr="00930B1E" w:rsidRDefault="00937039" w:rsidP="00930B1E">
      <w:pPr>
        <w:pStyle w:val="ListParagraph"/>
        <w:spacing w:after="0" w:line="360" w:lineRule="auto"/>
        <w:jc w:val="both"/>
        <w:rPr>
          <w:rFonts w:ascii="Times New Roman" w:hAnsi="Times New Roman"/>
          <w:color w:val="000000"/>
          <w:szCs w:val="24"/>
        </w:rPr>
      </w:pPr>
    </w:p>
    <w:p w:rsidR="00937039" w:rsidRDefault="00937039" w:rsidP="00930B1E">
      <w:pPr>
        <w:spacing w:after="0" w:line="360" w:lineRule="auto"/>
        <w:ind w:left="-142" w:hanging="2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4.</w:t>
      </w:r>
      <w:r w:rsidRPr="00930B1E">
        <w:rPr>
          <w:rFonts w:ascii="Times New Roman" w:hAnsi="Times New Roman"/>
          <w:bCs/>
          <w:color w:val="000000"/>
          <w:sz w:val="24"/>
          <w:szCs w:val="24"/>
        </w:rPr>
        <w:t xml:space="preserve"> Prosimy </w:t>
      </w:r>
      <w:r>
        <w:rPr>
          <w:rFonts w:ascii="Times New Roman" w:hAnsi="Times New Roman"/>
          <w:bCs/>
          <w:color w:val="000000"/>
          <w:sz w:val="24"/>
          <w:szCs w:val="24"/>
        </w:rPr>
        <w:t>o podanie 3 słabych stron Gminy Boniewo</w:t>
      </w:r>
    </w:p>
    <w:p w:rsidR="00937039" w:rsidRDefault="00937039" w:rsidP="00930B1E">
      <w:pPr>
        <w:spacing w:after="0" w:line="360" w:lineRule="auto"/>
        <w:ind w:left="-142" w:hanging="2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937039" w:rsidRDefault="00937039" w:rsidP="00930B1E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…………………………………………………………………………………………….</w:t>
      </w:r>
    </w:p>
    <w:p w:rsidR="00937039" w:rsidRPr="00995349" w:rsidRDefault="00937039" w:rsidP="00995349">
      <w:p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937039" w:rsidRDefault="00937039" w:rsidP="00995349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…………………………………………………………………………………………….</w:t>
      </w:r>
    </w:p>
    <w:p w:rsidR="00937039" w:rsidRPr="00995349" w:rsidRDefault="00937039" w:rsidP="00995349">
      <w:p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937039" w:rsidRPr="00930B1E" w:rsidRDefault="00937039" w:rsidP="00930B1E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color w:val="000000"/>
          <w:szCs w:val="24"/>
        </w:rPr>
      </w:pPr>
      <w:r w:rsidRPr="00930B1E">
        <w:rPr>
          <w:rFonts w:ascii="Times New Roman" w:hAnsi="Times New Roman"/>
          <w:bCs/>
          <w:color w:val="000000"/>
          <w:sz w:val="24"/>
          <w:szCs w:val="24"/>
        </w:rPr>
        <w:t>…………………………………………………………………………………………</w:t>
      </w:r>
      <w:r>
        <w:rPr>
          <w:rFonts w:ascii="Times New Roman" w:hAnsi="Times New Roman"/>
          <w:bCs/>
          <w:color w:val="000000"/>
          <w:sz w:val="24"/>
          <w:szCs w:val="24"/>
        </w:rPr>
        <w:t>….</w:t>
      </w:r>
    </w:p>
    <w:p w:rsidR="00937039" w:rsidRDefault="00937039" w:rsidP="00930B1E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930B1E">
        <w:rPr>
          <w:rFonts w:ascii="Times New Roman" w:hAnsi="Times New Roman"/>
          <w:bCs/>
          <w:color w:val="000000"/>
          <w:sz w:val="24"/>
          <w:szCs w:val="24"/>
        </w:rPr>
        <w:t>Przykład</w:t>
      </w:r>
      <w:r>
        <w:rPr>
          <w:rFonts w:ascii="Times New Roman" w:hAnsi="Times New Roman"/>
          <w:bCs/>
          <w:color w:val="000000"/>
          <w:sz w:val="24"/>
          <w:szCs w:val="24"/>
        </w:rPr>
        <w:t>:</w:t>
      </w:r>
    </w:p>
    <w:p w:rsidR="00937039" w:rsidRDefault="00937039" w:rsidP="00930B1E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930B1E">
        <w:rPr>
          <w:rFonts w:ascii="Times New Roman" w:hAnsi="Times New Roman"/>
          <w:bCs/>
          <w:color w:val="000000"/>
          <w:sz w:val="24"/>
          <w:szCs w:val="24"/>
        </w:rPr>
        <w:t>Wysokie bezrobocie</w:t>
      </w:r>
    </w:p>
    <w:p w:rsidR="00937039" w:rsidRDefault="00937039" w:rsidP="00930B1E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Niski poziom wykształcenia mieszkańców</w:t>
      </w:r>
    </w:p>
    <w:p w:rsidR="00937039" w:rsidRDefault="00937039" w:rsidP="00930B1E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Brak obwodnicy miasta</w:t>
      </w:r>
    </w:p>
    <w:p w:rsidR="00937039" w:rsidRDefault="00937039" w:rsidP="00930B1E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Brak zainteresowania młodzieży ofertą kulturową</w:t>
      </w:r>
    </w:p>
    <w:p w:rsidR="00937039" w:rsidRDefault="00937039" w:rsidP="00930B1E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Słaba promocja gminy</w:t>
      </w:r>
    </w:p>
    <w:p w:rsidR="00937039" w:rsidRDefault="00937039" w:rsidP="00930B1E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Brak ścieżek rowerowych</w:t>
      </w:r>
    </w:p>
    <w:p w:rsidR="00937039" w:rsidRDefault="00937039" w:rsidP="00930B1E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Słabe zintegrowanie społeczeństwa</w:t>
      </w:r>
    </w:p>
    <w:p w:rsidR="00937039" w:rsidRDefault="00937039" w:rsidP="00930B1E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Słaby dostęp do opieki medycznej</w:t>
      </w:r>
    </w:p>
    <w:p w:rsidR="00937039" w:rsidRPr="00930B1E" w:rsidRDefault="00937039" w:rsidP="00930B1E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Inne…..</w:t>
      </w:r>
    </w:p>
    <w:p w:rsidR="00937039" w:rsidRDefault="00937039" w:rsidP="00930B1E"/>
    <w:p w:rsidR="00937039" w:rsidRDefault="00937039" w:rsidP="00930B1E">
      <w:pPr>
        <w:spacing w:after="0" w:line="360" w:lineRule="auto"/>
        <w:ind w:left="-142" w:hanging="2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br w:type="column"/>
      </w:r>
    </w:p>
    <w:p w:rsidR="00937039" w:rsidRDefault="00937039" w:rsidP="00930B1E">
      <w:pPr>
        <w:spacing w:after="0" w:line="360" w:lineRule="auto"/>
        <w:ind w:left="-142" w:hanging="2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4.</w:t>
      </w:r>
      <w:r w:rsidRPr="00930B1E">
        <w:rPr>
          <w:rFonts w:ascii="Times New Roman" w:hAnsi="Times New Roman"/>
          <w:bCs/>
          <w:color w:val="000000"/>
          <w:sz w:val="24"/>
          <w:szCs w:val="24"/>
        </w:rPr>
        <w:t xml:space="preserve"> Prosimy </w:t>
      </w:r>
      <w:r>
        <w:rPr>
          <w:rFonts w:ascii="Times New Roman" w:hAnsi="Times New Roman"/>
          <w:bCs/>
          <w:color w:val="000000"/>
          <w:sz w:val="24"/>
          <w:szCs w:val="24"/>
        </w:rPr>
        <w:t>o podanie 3 największych zagrożeń dla rozwoju Gminy Boniewo</w:t>
      </w:r>
    </w:p>
    <w:p w:rsidR="00937039" w:rsidRDefault="00937039" w:rsidP="00930B1E">
      <w:pPr>
        <w:spacing w:after="0" w:line="360" w:lineRule="auto"/>
        <w:ind w:left="-142" w:hanging="2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937039" w:rsidRDefault="00937039" w:rsidP="00930B1E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…………………………………………………………………………………………….</w:t>
      </w:r>
    </w:p>
    <w:p w:rsidR="00937039" w:rsidRPr="003E4BC9" w:rsidRDefault="00937039" w:rsidP="003E4BC9">
      <w:pPr>
        <w:spacing w:after="0" w:line="360" w:lineRule="auto"/>
        <w:ind w:left="198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937039" w:rsidRDefault="00937039" w:rsidP="00930B1E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…………………………………………………………………………………………….</w:t>
      </w:r>
    </w:p>
    <w:p w:rsidR="00937039" w:rsidRPr="003E4BC9" w:rsidRDefault="00937039" w:rsidP="003E4BC9">
      <w:p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937039" w:rsidRPr="00995349" w:rsidRDefault="00937039" w:rsidP="00930B1E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…………………………………………………………………………………………….</w:t>
      </w:r>
    </w:p>
    <w:p w:rsidR="00937039" w:rsidRDefault="00937039" w:rsidP="00930B1E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930B1E">
        <w:rPr>
          <w:rFonts w:ascii="Times New Roman" w:hAnsi="Times New Roman"/>
          <w:bCs/>
          <w:color w:val="000000"/>
          <w:sz w:val="24"/>
          <w:szCs w:val="24"/>
        </w:rPr>
        <w:t>Przykład</w:t>
      </w:r>
      <w:r>
        <w:rPr>
          <w:rFonts w:ascii="Times New Roman" w:hAnsi="Times New Roman"/>
          <w:bCs/>
          <w:color w:val="000000"/>
          <w:sz w:val="24"/>
          <w:szCs w:val="24"/>
        </w:rPr>
        <w:t>:</w:t>
      </w:r>
    </w:p>
    <w:p w:rsidR="00937039" w:rsidRDefault="00937039" w:rsidP="00930B1E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Odpływ młodych mieszkańców z miasta i gminy</w:t>
      </w:r>
    </w:p>
    <w:p w:rsidR="00937039" w:rsidRDefault="00937039" w:rsidP="00930B1E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Likwidacja zakładów pracy</w:t>
      </w:r>
    </w:p>
    <w:p w:rsidR="00937039" w:rsidRDefault="00937039" w:rsidP="00995349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B</w:t>
      </w:r>
      <w:r w:rsidRPr="00995349">
        <w:rPr>
          <w:rFonts w:ascii="Times New Roman" w:hAnsi="Times New Roman"/>
          <w:bCs/>
          <w:color w:val="000000"/>
          <w:sz w:val="24"/>
          <w:szCs w:val="24"/>
        </w:rPr>
        <w:t>ariery dla przedsiębiorczości</w:t>
      </w:r>
    </w:p>
    <w:p w:rsidR="00937039" w:rsidRDefault="00937039" w:rsidP="00930B1E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Wzrost bezrobocia</w:t>
      </w:r>
    </w:p>
    <w:p w:rsidR="00937039" w:rsidRDefault="00937039" w:rsidP="0077478A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Postępujący alkoholizm i wzrost zjawisk patologii społecznych</w:t>
      </w:r>
    </w:p>
    <w:p w:rsidR="00937039" w:rsidRDefault="00937039" w:rsidP="0077478A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Malejący dochody gminy</w:t>
      </w:r>
    </w:p>
    <w:p w:rsidR="00937039" w:rsidRDefault="00937039" w:rsidP="0077478A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Pogarszający się stan zdrowia społeczeństwa</w:t>
      </w:r>
    </w:p>
    <w:p w:rsidR="00937039" w:rsidRPr="00995349" w:rsidRDefault="00937039" w:rsidP="0077478A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S</w:t>
      </w:r>
      <w:r w:rsidRPr="00995349">
        <w:rPr>
          <w:rFonts w:ascii="Times New Roman" w:hAnsi="Times New Roman"/>
          <w:bCs/>
          <w:color w:val="000000"/>
          <w:sz w:val="24"/>
          <w:szCs w:val="24"/>
        </w:rPr>
        <w:t>łaba jakość infrastruktury drogowej (dróg, chodników)</w:t>
      </w:r>
    </w:p>
    <w:p w:rsidR="00937039" w:rsidRPr="0077478A" w:rsidRDefault="00937039" w:rsidP="0077478A">
      <w:pPr>
        <w:pStyle w:val="ListParagraph"/>
        <w:numPr>
          <w:ilvl w:val="0"/>
          <w:numId w:val="25"/>
        </w:numPr>
        <w:spacing w:line="360" w:lineRule="auto"/>
      </w:pPr>
      <w:r w:rsidRPr="00995349">
        <w:rPr>
          <w:rFonts w:ascii="Times New Roman" w:hAnsi="Times New Roman"/>
          <w:bCs/>
          <w:color w:val="000000"/>
          <w:sz w:val="24"/>
          <w:szCs w:val="24"/>
        </w:rPr>
        <w:t>Brak obwodnicy miasta</w:t>
      </w:r>
    </w:p>
    <w:p w:rsidR="00937039" w:rsidRPr="00995349" w:rsidRDefault="00937039" w:rsidP="0077478A">
      <w:pPr>
        <w:pStyle w:val="ListParagraph"/>
        <w:numPr>
          <w:ilvl w:val="0"/>
          <w:numId w:val="25"/>
        </w:numPr>
        <w:spacing w:line="360" w:lineRule="auto"/>
      </w:pPr>
      <w:r>
        <w:rPr>
          <w:rFonts w:ascii="Times New Roman" w:hAnsi="Times New Roman"/>
          <w:bCs/>
          <w:color w:val="000000"/>
          <w:sz w:val="24"/>
          <w:szCs w:val="24"/>
        </w:rPr>
        <w:t>Inne…</w:t>
      </w:r>
    </w:p>
    <w:p w:rsidR="00937039" w:rsidRDefault="00937039" w:rsidP="00995349">
      <w:pPr>
        <w:spacing w:after="0" w:line="360" w:lineRule="auto"/>
        <w:ind w:left="-142" w:hanging="2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4.</w:t>
      </w:r>
      <w:r w:rsidRPr="00930B1E">
        <w:rPr>
          <w:rFonts w:ascii="Times New Roman" w:hAnsi="Times New Roman"/>
          <w:bCs/>
          <w:color w:val="000000"/>
          <w:sz w:val="24"/>
          <w:szCs w:val="24"/>
        </w:rPr>
        <w:t xml:space="preserve"> Prosimy </w:t>
      </w:r>
      <w:r>
        <w:rPr>
          <w:rFonts w:ascii="Times New Roman" w:hAnsi="Times New Roman"/>
          <w:bCs/>
          <w:color w:val="000000"/>
          <w:sz w:val="24"/>
          <w:szCs w:val="24"/>
        </w:rPr>
        <w:t>o podanie 3 największych szans rozwojowych dla obszaru Gminy Boniewo</w:t>
      </w:r>
    </w:p>
    <w:p w:rsidR="00937039" w:rsidRDefault="00937039" w:rsidP="00995349">
      <w:pPr>
        <w:spacing w:after="0" w:line="360" w:lineRule="auto"/>
        <w:ind w:left="-142" w:hanging="2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937039" w:rsidRPr="00EE631D" w:rsidRDefault="00937039" w:rsidP="00995349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……………………………………………………………………………………………..</w:t>
      </w:r>
    </w:p>
    <w:p w:rsidR="00937039" w:rsidRPr="00EE631D" w:rsidRDefault="00937039" w:rsidP="00995349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……………………………………………………………………………………………..</w:t>
      </w:r>
    </w:p>
    <w:p w:rsidR="00937039" w:rsidRPr="00995349" w:rsidRDefault="00937039" w:rsidP="00995349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…………………………………………………………………………………………….</w:t>
      </w:r>
    </w:p>
    <w:p w:rsidR="00937039" w:rsidRDefault="00937039" w:rsidP="00995349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930B1E">
        <w:rPr>
          <w:rFonts w:ascii="Times New Roman" w:hAnsi="Times New Roman"/>
          <w:bCs/>
          <w:color w:val="000000"/>
          <w:sz w:val="24"/>
          <w:szCs w:val="24"/>
        </w:rPr>
        <w:t>Przykład</w:t>
      </w:r>
      <w:r>
        <w:rPr>
          <w:rFonts w:ascii="Times New Roman" w:hAnsi="Times New Roman"/>
          <w:bCs/>
          <w:color w:val="000000"/>
          <w:sz w:val="24"/>
          <w:szCs w:val="24"/>
        </w:rPr>
        <w:t>:</w:t>
      </w:r>
    </w:p>
    <w:p w:rsidR="00937039" w:rsidRPr="00995349" w:rsidRDefault="00937039" w:rsidP="0077478A">
      <w:pPr>
        <w:pStyle w:val="ListParagraph"/>
        <w:numPr>
          <w:ilvl w:val="0"/>
          <w:numId w:val="25"/>
        </w:numPr>
        <w:spacing w:after="0" w:line="360" w:lineRule="auto"/>
        <w:jc w:val="both"/>
      </w:pPr>
      <w:r w:rsidRPr="00995349">
        <w:rPr>
          <w:rFonts w:ascii="Times New Roman" w:hAnsi="Times New Roman"/>
          <w:bCs/>
          <w:color w:val="000000"/>
          <w:sz w:val="24"/>
          <w:szCs w:val="24"/>
        </w:rPr>
        <w:t>Ro</w:t>
      </w:r>
      <w:r>
        <w:rPr>
          <w:rFonts w:ascii="Times New Roman" w:hAnsi="Times New Roman"/>
          <w:bCs/>
          <w:color w:val="000000"/>
          <w:sz w:val="24"/>
          <w:szCs w:val="24"/>
        </w:rPr>
        <w:t>zwój rolnictwa i przetwórstwa rolno-spożywczego</w:t>
      </w:r>
    </w:p>
    <w:p w:rsidR="00937039" w:rsidRPr="00995349" w:rsidRDefault="00937039" w:rsidP="0077478A">
      <w:pPr>
        <w:pStyle w:val="ListParagraph"/>
        <w:numPr>
          <w:ilvl w:val="0"/>
          <w:numId w:val="25"/>
        </w:numPr>
        <w:spacing w:after="0" w:line="360" w:lineRule="auto"/>
        <w:jc w:val="both"/>
      </w:pPr>
      <w:r>
        <w:rPr>
          <w:rFonts w:ascii="Times New Roman" w:hAnsi="Times New Roman"/>
          <w:bCs/>
          <w:color w:val="000000"/>
          <w:sz w:val="24"/>
          <w:szCs w:val="24"/>
        </w:rPr>
        <w:t>Rozwój turystyki i agroturyzmu</w:t>
      </w:r>
    </w:p>
    <w:p w:rsidR="00937039" w:rsidRPr="00995349" w:rsidRDefault="00937039" w:rsidP="0077478A">
      <w:pPr>
        <w:pStyle w:val="ListParagraph"/>
        <w:numPr>
          <w:ilvl w:val="0"/>
          <w:numId w:val="25"/>
        </w:numPr>
        <w:spacing w:after="0" w:line="360" w:lineRule="auto"/>
        <w:jc w:val="both"/>
      </w:pPr>
      <w:r>
        <w:rPr>
          <w:rFonts w:ascii="Times New Roman" w:hAnsi="Times New Roman"/>
          <w:bCs/>
          <w:color w:val="000000"/>
          <w:sz w:val="24"/>
          <w:szCs w:val="24"/>
        </w:rPr>
        <w:t>Rozwój małych i średnich przedsiębiorstw</w:t>
      </w:r>
    </w:p>
    <w:p w:rsidR="00937039" w:rsidRPr="00995349" w:rsidRDefault="00937039" w:rsidP="0077478A">
      <w:pPr>
        <w:pStyle w:val="ListParagraph"/>
        <w:numPr>
          <w:ilvl w:val="0"/>
          <w:numId w:val="25"/>
        </w:numPr>
        <w:spacing w:after="0" w:line="360" w:lineRule="auto"/>
        <w:jc w:val="both"/>
      </w:pPr>
      <w:r>
        <w:rPr>
          <w:rFonts w:ascii="Times New Roman" w:hAnsi="Times New Roman"/>
          <w:bCs/>
          <w:color w:val="000000"/>
          <w:sz w:val="24"/>
          <w:szCs w:val="24"/>
        </w:rPr>
        <w:t>Przypływ kapitału zewnętrznego</w:t>
      </w:r>
    </w:p>
    <w:p w:rsidR="00937039" w:rsidRPr="00995349" w:rsidRDefault="00937039" w:rsidP="0077478A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995349">
        <w:rPr>
          <w:rFonts w:ascii="Times New Roman" w:hAnsi="Times New Roman"/>
          <w:bCs/>
          <w:color w:val="000000"/>
          <w:sz w:val="24"/>
          <w:szCs w:val="24"/>
        </w:rPr>
        <w:t>Położenie w pobliży autostrady A1</w:t>
      </w:r>
    </w:p>
    <w:p w:rsidR="00937039" w:rsidRPr="00995349" w:rsidRDefault="00937039" w:rsidP="0077478A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995349">
        <w:rPr>
          <w:rFonts w:ascii="Times New Roman" w:hAnsi="Times New Roman"/>
          <w:bCs/>
          <w:color w:val="000000"/>
          <w:sz w:val="24"/>
          <w:szCs w:val="24"/>
        </w:rPr>
        <w:t>Rozwój gazyfikacji</w:t>
      </w:r>
    </w:p>
    <w:p w:rsidR="00937039" w:rsidRDefault="00937039" w:rsidP="0077478A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Fundusze Europejskie</w:t>
      </w:r>
    </w:p>
    <w:p w:rsidR="00937039" w:rsidRPr="00995349" w:rsidRDefault="00937039" w:rsidP="00995349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Inne…</w:t>
      </w:r>
    </w:p>
    <w:p w:rsidR="00937039" w:rsidRPr="00930B1E" w:rsidRDefault="00937039" w:rsidP="00995349">
      <w:pPr>
        <w:spacing w:after="0" w:line="360" w:lineRule="auto"/>
        <w:ind w:left="360"/>
        <w:jc w:val="both"/>
        <w:rPr>
          <w:rFonts w:ascii="Times New Roman" w:hAnsi="Times New Roman"/>
          <w:color w:val="000000"/>
          <w:szCs w:val="24"/>
        </w:rPr>
      </w:pPr>
      <w:r w:rsidRPr="00930B1E">
        <w:br w:type="column"/>
      </w:r>
    </w:p>
    <w:p w:rsidR="00937039" w:rsidRPr="00225197" w:rsidRDefault="00937039" w:rsidP="0044448B">
      <w:pPr>
        <w:spacing w:after="0" w:line="240" w:lineRule="auto"/>
        <w:ind w:left="-142" w:hanging="20"/>
        <w:jc w:val="both"/>
        <w:rPr>
          <w:rFonts w:ascii="Times New Roman" w:hAnsi="Times New Roman"/>
          <w:color w:val="000000"/>
          <w:szCs w:val="24"/>
        </w:rPr>
      </w:pPr>
    </w:p>
    <w:p w:rsidR="00937039" w:rsidRPr="00225197" w:rsidRDefault="00937039" w:rsidP="0044448B">
      <w:pPr>
        <w:spacing w:after="0" w:line="240" w:lineRule="auto"/>
        <w:ind w:left="-142" w:hanging="20"/>
        <w:jc w:val="both"/>
        <w:rPr>
          <w:rFonts w:ascii="Times New Roman" w:hAnsi="Times New Roman"/>
          <w:color w:val="000000"/>
          <w:szCs w:val="24"/>
        </w:rPr>
      </w:pPr>
    </w:p>
    <w:p w:rsidR="00937039" w:rsidRPr="00225197" w:rsidRDefault="00937039" w:rsidP="00AB7689">
      <w:pPr>
        <w:pStyle w:val="ListParagraph"/>
        <w:spacing w:after="0" w:line="240" w:lineRule="auto"/>
        <w:ind w:left="198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225197">
        <w:rPr>
          <w:rFonts w:ascii="Times New Roman" w:hAnsi="Times New Roman"/>
          <w:b/>
          <w:color w:val="000000"/>
          <w:sz w:val="24"/>
          <w:szCs w:val="24"/>
        </w:rPr>
        <w:t>Metryczka ( Proszę  wstawić „x”  we właściwej  kratce)</w:t>
      </w:r>
    </w:p>
    <w:p w:rsidR="00937039" w:rsidRPr="00225197" w:rsidRDefault="00937039" w:rsidP="0044448B">
      <w:pPr>
        <w:spacing w:after="0" w:line="240" w:lineRule="auto"/>
        <w:ind w:left="-142" w:hanging="20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35"/>
        <w:gridCol w:w="1535"/>
      </w:tblGrid>
      <w:tr w:rsidR="00937039" w:rsidRPr="00A11F72" w:rsidTr="00A11F72">
        <w:tc>
          <w:tcPr>
            <w:tcW w:w="3070" w:type="dxa"/>
            <w:gridSpan w:val="2"/>
          </w:tcPr>
          <w:p w:rsidR="00937039" w:rsidRPr="00A11F72" w:rsidRDefault="00937039" w:rsidP="00A11F7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kern w:val="36"/>
                <w:sz w:val="24"/>
                <w:szCs w:val="24"/>
              </w:rPr>
            </w:pPr>
            <w:r w:rsidRPr="00A11F72">
              <w:rPr>
                <w:rFonts w:ascii="Times New Roman" w:hAnsi="Times New Roman"/>
                <w:b/>
                <w:bCs/>
                <w:color w:val="000000"/>
                <w:kern w:val="36"/>
                <w:sz w:val="24"/>
                <w:szCs w:val="24"/>
              </w:rPr>
              <w:t>1.Płeć</w:t>
            </w:r>
          </w:p>
          <w:p w:rsidR="00937039" w:rsidRPr="00A11F72" w:rsidRDefault="00937039" w:rsidP="00A11F7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</w:pPr>
            <w:r w:rsidRPr="00A11F72"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  <w:t xml:space="preserve">    </w:t>
            </w:r>
          </w:p>
        </w:tc>
      </w:tr>
      <w:tr w:rsidR="00937039" w:rsidRPr="00A11F72" w:rsidTr="00A11F72">
        <w:tc>
          <w:tcPr>
            <w:tcW w:w="1535" w:type="dxa"/>
          </w:tcPr>
          <w:p w:rsidR="00937039" w:rsidRPr="00A11F72" w:rsidRDefault="00937039" w:rsidP="00A11F7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</w:pPr>
            <w:r w:rsidRPr="00A11F72"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  <w:t xml:space="preserve">Kobieta </w:t>
            </w:r>
          </w:p>
        </w:tc>
        <w:tc>
          <w:tcPr>
            <w:tcW w:w="1535" w:type="dxa"/>
          </w:tcPr>
          <w:p w:rsidR="00937039" w:rsidRPr="00A11F72" w:rsidRDefault="00937039" w:rsidP="00A11F7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</w:pPr>
            <w:r w:rsidRPr="00A11F72"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  <w:t xml:space="preserve">Mężczyzna </w:t>
            </w:r>
          </w:p>
        </w:tc>
      </w:tr>
      <w:tr w:rsidR="00937039" w:rsidRPr="00A11F72" w:rsidTr="00A11F72">
        <w:tc>
          <w:tcPr>
            <w:tcW w:w="1535" w:type="dxa"/>
          </w:tcPr>
          <w:p w:rsidR="00937039" w:rsidRPr="00A11F72" w:rsidRDefault="00937039" w:rsidP="00A11F7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</w:pPr>
          </w:p>
          <w:p w:rsidR="00937039" w:rsidRPr="00A11F72" w:rsidRDefault="00937039" w:rsidP="00A11F7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</w:pPr>
          </w:p>
        </w:tc>
        <w:tc>
          <w:tcPr>
            <w:tcW w:w="1535" w:type="dxa"/>
          </w:tcPr>
          <w:p w:rsidR="00937039" w:rsidRPr="00A11F72" w:rsidRDefault="00937039" w:rsidP="00A11F7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</w:pPr>
          </w:p>
        </w:tc>
      </w:tr>
    </w:tbl>
    <w:p w:rsidR="00937039" w:rsidRDefault="00937039" w:rsidP="00E31BE5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kern w:val="36"/>
          <w:sz w:val="36"/>
          <w:szCs w:val="36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45"/>
        <w:gridCol w:w="1157"/>
        <w:gridCol w:w="1264"/>
        <w:gridCol w:w="1713"/>
      </w:tblGrid>
      <w:tr w:rsidR="00937039" w:rsidRPr="00A11F72" w:rsidTr="00A11F72">
        <w:trPr>
          <w:trHeight w:val="562"/>
        </w:trPr>
        <w:tc>
          <w:tcPr>
            <w:tcW w:w="5779" w:type="dxa"/>
            <w:gridSpan w:val="4"/>
          </w:tcPr>
          <w:p w:rsidR="00937039" w:rsidRPr="00A11F72" w:rsidRDefault="00937039" w:rsidP="00A11F7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kern w:val="36"/>
                <w:sz w:val="24"/>
                <w:szCs w:val="24"/>
              </w:rPr>
            </w:pPr>
            <w:r w:rsidRPr="00A11F72">
              <w:rPr>
                <w:rFonts w:ascii="Times New Roman" w:hAnsi="Times New Roman"/>
                <w:b/>
                <w:bCs/>
                <w:color w:val="000000"/>
                <w:kern w:val="36"/>
                <w:sz w:val="24"/>
                <w:szCs w:val="24"/>
              </w:rPr>
              <w:t>2. Wiek</w:t>
            </w:r>
          </w:p>
        </w:tc>
      </w:tr>
      <w:tr w:rsidR="00937039" w:rsidRPr="00A11F72" w:rsidTr="00A11F72">
        <w:tc>
          <w:tcPr>
            <w:tcW w:w="1645" w:type="dxa"/>
          </w:tcPr>
          <w:p w:rsidR="00937039" w:rsidRPr="00A11F72" w:rsidRDefault="00937039" w:rsidP="00A11F7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</w:pPr>
            <w:r w:rsidRPr="00A11F72"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  <w:t>poniżej 25 lat</w:t>
            </w:r>
          </w:p>
        </w:tc>
        <w:tc>
          <w:tcPr>
            <w:tcW w:w="1157" w:type="dxa"/>
          </w:tcPr>
          <w:p w:rsidR="00937039" w:rsidRPr="00A11F72" w:rsidRDefault="00937039" w:rsidP="00A11F7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</w:pPr>
            <w:r w:rsidRPr="00A11F72"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  <w:t xml:space="preserve">26-45 lat </w:t>
            </w:r>
          </w:p>
        </w:tc>
        <w:tc>
          <w:tcPr>
            <w:tcW w:w="1264" w:type="dxa"/>
          </w:tcPr>
          <w:p w:rsidR="00937039" w:rsidRPr="00A11F72" w:rsidRDefault="00937039" w:rsidP="00A11F7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</w:pPr>
            <w:r w:rsidRPr="00A11F72"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  <w:t xml:space="preserve">46-60 lat </w:t>
            </w:r>
          </w:p>
        </w:tc>
        <w:tc>
          <w:tcPr>
            <w:tcW w:w="1713" w:type="dxa"/>
          </w:tcPr>
          <w:p w:rsidR="00937039" w:rsidRPr="00A11F72" w:rsidRDefault="00937039" w:rsidP="00A11F7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</w:pPr>
            <w:r w:rsidRPr="00A11F72"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  <w:t>61 i więcej lat</w:t>
            </w:r>
          </w:p>
        </w:tc>
      </w:tr>
      <w:tr w:rsidR="00937039" w:rsidRPr="00A11F72" w:rsidTr="00A11F72">
        <w:trPr>
          <w:trHeight w:val="565"/>
        </w:trPr>
        <w:tc>
          <w:tcPr>
            <w:tcW w:w="1645" w:type="dxa"/>
          </w:tcPr>
          <w:p w:rsidR="00937039" w:rsidRPr="00A11F72" w:rsidRDefault="00937039" w:rsidP="00A11F7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</w:pPr>
          </w:p>
        </w:tc>
        <w:tc>
          <w:tcPr>
            <w:tcW w:w="1157" w:type="dxa"/>
          </w:tcPr>
          <w:p w:rsidR="00937039" w:rsidRPr="00A11F72" w:rsidRDefault="00937039" w:rsidP="00A11F7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</w:pPr>
          </w:p>
        </w:tc>
        <w:tc>
          <w:tcPr>
            <w:tcW w:w="1264" w:type="dxa"/>
          </w:tcPr>
          <w:p w:rsidR="00937039" w:rsidRPr="00A11F72" w:rsidRDefault="00937039" w:rsidP="00A11F7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</w:pPr>
          </w:p>
        </w:tc>
        <w:tc>
          <w:tcPr>
            <w:tcW w:w="1713" w:type="dxa"/>
          </w:tcPr>
          <w:p w:rsidR="00937039" w:rsidRPr="00A11F72" w:rsidRDefault="00937039" w:rsidP="00A11F7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</w:pPr>
          </w:p>
        </w:tc>
      </w:tr>
    </w:tbl>
    <w:p w:rsidR="00937039" w:rsidRDefault="00937039" w:rsidP="00E31BE5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kern w:val="36"/>
          <w:sz w:val="36"/>
          <w:szCs w:val="36"/>
        </w:rPr>
      </w:pPr>
    </w:p>
    <w:p w:rsidR="00937039" w:rsidRPr="00225197" w:rsidRDefault="00937039" w:rsidP="00E31BE5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kern w:val="36"/>
          <w:sz w:val="36"/>
          <w:szCs w:val="36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632"/>
        <w:gridCol w:w="1453"/>
        <w:gridCol w:w="1276"/>
        <w:gridCol w:w="1701"/>
        <w:gridCol w:w="954"/>
        <w:gridCol w:w="1470"/>
        <w:gridCol w:w="944"/>
      </w:tblGrid>
      <w:tr w:rsidR="00937039" w:rsidRPr="00A11F72" w:rsidTr="00A11F72">
        <w:tc>
          <w:tcPr>
            <w:tcW w:w="9430" w:type="dxa"/>
            <w:gridSpan w:val="7"/>
          </w:tcPr>
          <w:p w:rsidR="00937039" w:rsidRPr="00A11F72" w:rsidRDefault="00937039" w:rsidP="00A11F7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kern w:val="36"/>
                <w:sz w:val="24"/>
                <w:szCs w:val="24"/>
              </w:rPr>
            </w:pPr>
            <w:r w:rsidRPr="00A11F72">
              <w:rPr>
                <w:rFonts w:ascii="Times New Roman" w:hAnsi="Times New Roman"/>
                <w:b/>
                <w:bCs/>
                <w:color w:val="000000"/>
                <w:kern w:val="36"/>
                <w:sz w:val="24"/>
                <w:szCs w:val="24"/>
              </w:rPr>
              <w:t>3. Grupa Społeczna</w:t>
            </w:r>
          </w:p>
        </w:tc>
      </w:tr>
      <w:tr w:rsidR="00937039" w:rsidRPr="00A11F72" w:rsidTr="00A11F72">
        <w:tc>
          <w:tcPr>
            <w:tcW w:w="1632" w:type="dxa"/>
          </w:tcPr>
          <w:p w:rsidR="00937039" w:rsidRPr="00A11F72" w:rsidRDefault="00937039" w:rsidP="00A11F7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</w:pPr>
            <w:r w:rsidRPr="00A11F72"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  <w:t xml:space="preserve">Bezrobotna/y  </w:t>
            </w:r>
          </w:p>
        </w:tc>
        <w:tc>
          <w:tcPr>
            <w:tcW w:w="1453" w:type="dxa"/>
          </w:tcPr>
          <w:p w:rsidR="00937039" w:rsidRPr="00A11F72" w:rsidRDefault="00937039" w:rsidP="00A11F7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</w:pPr>
            <w:r w:rsidRPr="00A11F72"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  <w:t>Uczeń/ Student/ka</w:t>
            </w:r>
          </w:p>
        </w:tc>
        <w:tc>
          <w:tcPr>
            <w:tcW w:w="1276" w:type="dxa"/>
          </w:tcPr>
          <w:p w:rsidR="00937039" w:rsidRPr="00A11F72" w:rsidRDefault="00937039" w:rsidP="00A11F7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</w:pPr>
            <w:r w:rsidRPr="00A11F72"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  <w:t>Pracownik</w:t>
            </w:r>
          </w:p>
        </w:tc>
        <w:tc>
          <w:tcPr>
            <w:tcW w:w="1701" w:type="dxa"/>
          </w:tcPr>
          <w:p w:rsidR="00937039" w:rsidRPr="00A11F72" w:rsidRDefault="00937039" w:rsidP="00A11F7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</w:pPr>
            <w:r w:rsidRPr="00A11F72"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  <w:t>Przedsiębiorca</w:t>
            </w:r>
          </w:p>
        </w:tc>
        <w:tc>
          <w:tcPr>
            <w:tcW w:w="954" w:type="dxa"/>
          </w:tcPr>
          <w:p w:rsidR="00937039" w:rsidRPr="00A11F72" w:rsidRDefault="00937039" w:rsidP="00A11F7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</w:pPr>
            <w:r w:rsidRPr="00A11F72"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  <w:t>Rolnik</w:t>
            </w:r>
          </w:p>
        </w:tc>
        <w:tc>
          <w:tcPr>
            <w:tcW w:w="1470" w:type="dxa"/>
          </w:tcPr>
          <w:p w:rsidR="00937039" w:rsidRPr="00A11F72" w:rsidRDefault="00937039" w:rsidP="00A11F7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</w:pPr>
            <w:r w:rsidRPr="00A11F72"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  <w:t>Rencista/ka</w:t>
            </w:r>
          </w:p>
          <w:p w:rsidR="00937039" w:rsidRPr="00A11F72" w:rsidRDefault="00937039" w:rsidP="00A11F7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</w:pPr>
            <w:r w:rsidRPr="00A11F72"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  <w:t xml:space="preserve">Emeryt/ka </w:t>
            </w:r>
          </w:p>
        </w:tc>
        <w:tc>
          <w:tcPr>
            <w:tcW w:w="944" w:type="dxa"/>
          </w:tcPr>
          <w:p w:rsidR="00937039" w:rsidRPr="00A11F72" w:rsidRDefault="00937039" w:rsidP="00A11F7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</w:pPr>
            <w:r w:rsidRPr="00A11F72"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  <w:t xml:space="preserve">Inna </w:t>
            </w:r>
          </w:p>
        </w:tc>
      </w:tr>
      <w:tr w:rsidR="00937039" w:rsidRPr="00A11F72" w:rsidTr="00A11F72">
        <w:tc>
          <w:tcPr>
            <w:tcW w:w="1632" w:type="dxa"/>
          </w:tcPr>
          <w:p w:rsidR="00937039" w:rsidRPr="00A11F72" w:rsidRDefault="00937039" w:rsidP="00A11F7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</w:pPr>
          </w:p>
        </w:tc>
        <w:tc>
          <w:tcPr>
            <w:tcW w:w="1453" w:type="dxa"/>
          </w:tcPr>
          <w:p w:rsidR="00937039" w:rsidRPr="00A11F72" w:rsidRDefault="00937039" w:rsidP="00A11F7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</w:pPr>
          </w:p>
          <w:p w:rsidR="00937039" w:rsidRPr="00A11F72" w:rsidRDefault="00937039" w:rsidP="00A11F7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</w:pPr>
          </w:p>
        </w:tc>
        <w:tc>
          <w:tcPr>
            <w:tcW w:w="1276" w:type="dxa"/>
          </w:tcPr>
          <w:p w:rsidR="00937039" w:rsidRPr="00A11F72" w:rsidRDefault="00937039" w:rsidP="00A11F7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</w:pPr>
          </w:p>
        </w:tc>
        <w:tc>
          <w:tcPr>
            <w:tcW w:w="1701" w:type="dxa"/>
          </w:tcPr>
          <w:p w:rsidR="00937039" w:rsidRPr="00A11F72" w:rsidRDefault="00937039" w:rsidP="00A11F7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</w:pPr>
          </w:p>
        </w:tc>
        <w:tc>
          <w:tcPr>
            <w:tcW w:w="954" w:type="dxa"/>
          </w:tcPr>
          <w:p w:rsidR="00937039" w:rsidRPr="00A11F72" w:rsidRDefault="00937039" w:rsidP="00A11F7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</w:pPr>
          </w:p>
        </w:tc>
        <w:tc>
          <w:tcPr>
            <w:tcW w:w="1470" w:type="dxa"/>
          </w:tcPr>
          <w:p w:rsidR="00937039" w:rsidRPr="00A11F72" w:rsidRDefault="00937039" w:rsidP="00A11F7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</w:pPr>
          </w:p>
        </w:tc>
        <w:tc>
          <w:tcPr>
            <w:tcW w:w="944" w:type="dxa"/>
          </w:tcPr>
          <w:p w:rsidR="00937039" w:rsidRPr="00A11F72" w:rsidRDefault="00937039" w:rsidP="00A11F7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kern w:val="36"/>
                <w:sz w:val="24"/>
                <w:szCs w:val="24"/>
              </w:rPr>
            </w:pPr>
          </w:p>
        </w:tc>
      </w:tr>
    </w:tbl>
    <w:p w:rsidR="00937039" w:rsidRPr="00225197" w:rsidRDefault="00937039" w:rsidP="00EE29FF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kern w:val="36"/>
          <w:sz w:val="36"/>
          <w:szCs w:val="36"/>
        </w:rPr>
      </w:pPr>
    </w:p>
    <w:p w:rsidR="00937039" w:rsidRPr="00225197" w:rsidRDefault="00937039" w:rsidP="00663EA8">
      <w:pPr>
        <w:pStyle w:val="ListParagraph"/>
        <w:spacing w:after="0" w:line="240" w:lineRule="auto"/>
        <w:ind w:left="198"/>
        <w:jc w:val="both"/>
        <w:rPr>
          <w:rFonts w:ascii="Times New Roman" w:hAnsi="Times New Roman"/>
          <w:b/>
          <w:bCs/>
          <w:color w:val="000000"/>
          <w:kern w:val="36"/>
          <w:sz w:val="24"/>
          <w:szCs w:val="24"/>
        </w:rPr>
      </w:pPr>
    </w:p>
    <w:p w:rsidR="00937039" w:rsidRPr="00225197" w:rsidRDefault="00937039" w:rsidP="00663EA8">
      <w:pPr>
        <w:pStyle w:val="ListParagraph"/>
        <w:spacing w:after="0" w:line="240" w:lineRule="auto"/>
        <w:ind w:left="198"/>
        <w:jc w:val="both"/>
        <w:rPr>
          <w:rFonts w:ascii="Times New Roman" w:hAnsi="Times New Roman"/>
          <w:b/>
          <w:bCs/>
          <w:color w:val="000000"/>
          <w:kern w:val="36"/>
          <w:sz w:val="24"/>
          <w:szCs w:val="24"/>
        </w:rPr>
      </w:pPr>
    </w:p>
    <w:p w:rsidR="00937039" w:rsidRDefault="00937039" w:rsidP="00F162A5">
      <w:pPr>
        <w:spacing w:after="0" w:line="240" w:lineRule="auto"/>
        <w:ind w:left="4956"/>
        <w:rPr>
          <w:rFonts w:ascii="Times New Roman" w:hAnsi="Times New Roman"/>
          <w:color w:val="000000"/>
          <w:szCs w:val="24"/>
        </w:rPr>
      </w:pPr>
      <w:r w:rsidRPr="00225197">
        <w:rPr>
          <w:rFonts w:ascii="Times New Roman" w:hAnsi="Times New Roman"/>
          <w:b/>
          <w:bCs/>
          <w:color w:val="000000"/>
          <w:szCs w:val="24"/>
        </w:rPr>
        <w:t>Dzi</w:t>
      </w:r>
      <w:r w:rsidRPr="00225197">
        <w:rPr>
          <w:rFonts w:ascii="Times New Roman" w:hAnsi="Times New Roman"/>
          <w:b/>
          <w:color w:val="000000"/>
          <w:szCs w:val="24"/>
        </w:rPr>
        <w:t>ę</w:t>
      </w:r>
      <w:r w:rsidRPr="00225197">
        <w:rPr>
          <w:rFonts w:ascii="Times New Roman" w:hAnsi="Times New Roman"/>
          <w:b/>
          <w:bCs/>
          <w:color w:val="000000"/>
          <w:szCs w:val="24"/>
        </w:rPr>
        <w:t>kujemy za wypełnienie ankiety!</w:t>
      </w:r>
      <w:r w:rsidRPr="00225197">
        <w:rPr>
          <w:rFonts w:ascii="Times New Roman" w:hAnsi="Times New Roman"/>
          <w:color w:val="000000"/>
          <w:szCs w:val="24"/>
        </w:rPr>
        <w:tab/>
      </w:r>
      <w:r w:rsidRPr="00225197">
        <w:rPr>
          <w:rFonts w:ascii="Times New Roman" w:hAnsi="Times New Roman"/>
          <w:color w:val="000000"/>
          <w:szCs w:val="24"/>
        </w:rPr>
        <w:tab/>
      </w:r>
      <w:r w:rsidRPr="00225197">
        <w:rPr>
          <w:rFonts w:ascii="Times New Roman" w:hAnsi="Times New Roman"/>
          <w:color w:val="000000"/>
          <w:szCs w:val="24"/>
        </w:rPr>
        <w:tab/>
      </w:r>
      <w:r w:rsidRPr="00225197">
        <w:rPr>
          <w:rFonts w:ascii="Times New Roman" w:hAnsi="Times New Roman"/>
          <w:color w:val="000000"/>
          <w:szCs w:val="24"/>
        </w:rPr>
        <w:tab/>
      </w:r>
      <w:r w:rsidRPr="00225197">
        <w:rPr>
          <w:rFonts w:ascii="Times New Roman" w:hAnsi="Times New Roman"/>
          <w:color w:val="000000"/>
          <w:szCs w:val="24"/>
        </w:rPr>
        <w:tab/>
      </w:r>
      <w:r w:rsidRPr="00225197">
        <w:rPr>
          <w:rFonts w:ascii="Times New Roman" w:hAnsi="Times New Roman"/>
          <w:color w:val="000000"/>
          <w:szCs w:val="24"/>
        </w:rPr>
        <w:tab/>
      </w:r>
    </w:p>
    <w:p w:rsidR="00937039" w:rsidRDefault="00937039" w:rsidP="00B12DCD">
      <w:pPr>
        <w:spacing w:after="0" w:line="240" w:lineRule="auto"/>
        <w:ind w:left="4956"/>
        <w:jc w:val="right"/>
        <w:rPr>
          <w:rFonts w:ascii="Times New Roman" w:hAnsi="Times New Roman"/>
          <w:color w:val="000000"/>
          <w:szCs w:val="24"/>
        </w:rPr>
      </w:pPr>
    </w:p>
    <w:p w:rsidR="00937039" w:rsidRDefault="00937039" w:rsidP="00B12DCD">
      <w:pPr>
        <w:spacing w:after="0" w:line="240" w:lineRule="auto"/>
        <w:ind w:left="4956"/>
        <w:rPr>
          <w:rFonts w:ascii="Times New Roman" w:hAnsi="Times New Roman"/>
          <w:color w:val="000000"/>
          <w:szCs w:val="24"/>
        </w:rPr>
      </w:pPr>
    </w:p>
    <w:p w:rsidR="00937039" w:rsidRDefault="00937039" w:rsidP="00B12DCD">
      <w:pPr>
        <w:spacing w:after="0" w:line="240" w:lineRule="auto"/>
        <w:ind w:left="4956"/>
        <w:rPr>
          <w:rFonts w:ascii="Times New Roman" w:hAnsi="Times New Roman"/>
          <w:color w:val="000000"/>
          <w:szCs w:val="24"/>
        </w:rPr>
      </w:pPr>
    </w:p>
    <w:p w:rsidR="00937039" w:rsidRDefault="00937039" w:rsidP="00B12DCD">
      <w:pPr>
        <w:spacing w:after="0" w:line="240" w:lineRule="auto"/>
        <w:ind w:left="4956"/>
        <w:rPr>
          <w:rFonts w:ascii="Times New Roman" w:hAnsi="Times New Roman"/>
          <w:color w:val="000000"/>
          <w:szCs w:val="24"/>
        </w:rPr>
      </w:pPr>
    </w:p>
    <w:p w:rsidR="00937039" w:rsidRDefault="00937039" w:rsidP="00B12DCD">
      <w:pPr>
        <w:spacing w:after="0" w:line="240" w:lineRule="auto"/>
        <w:jc w:val="both"/>
        <w:rPr>
          <w:rFonts w:ascii="Times New Roman" w:hAnsi="Times New Roman"/>
          <w:color w:val="000000"/>
          <w:szCs w:val="24"/>
        </w:rPr>
      </w:pPr>
    </w:p>
    <w:sectPr w:rsidR="00937039" w:rsidSect="00EE09A7">
      <w:headerReference w:type="default" r:id="rId8"/>
      <w:footerReference w:type="default" r:id="rId9"/>
      <w:pgSz w:w="11906" w:h="16838"/>
      <w:pgMar w:top="-413" w:right="1417" w:bottom="993" w:left="141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7039" w:rsidRDefault="00937039" w:rsidP="00472302">
      <w:pPr>
        <w:spacing w:after="0" w:line="240" w:lineRule="auto"/>
      </w:pPr>
      <w:r>
        <w:separator/>
      </w:r>
    </w:p>
  </w:endnote>
  <w:endnote w:type="continuationSeparator" w:id="0">
    <w:p w:rsidR="00937039" w:rsidRDefault="00937039" w:rsidP="00472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1" w:usb1="00000000" w:usb2="00000000" w:usb3="00000000" w:csb0="00000002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7039" w:rsidRDefault="00937039">
    <w:pPr>
      <w:pStyle w:val="Footer"/>
      <w:jc w:val="right"/>
    </w:pPr>
  </w:p>
  <w:p w:rsidR="00937039" w:rsidRDefault="00937039">
    <w:pPr>
      <w:pStyle w:val="Footer"/>
      <w:jc w:val="right"/>
    </w:pPr>
    <w:fldSimple w:instr="PAGE   \* MERGEFORMAT">
      <w:r>
        <w:rPr>
          <w:noProof/>
        </w:rPr>
        <w:t>8</w:t>
      </w:r>
    </w:fldSimple>
  </w:p>
  <w:p w:rsidR="00937039" w:rsidRDefault="0093703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7039" w:rsidRDefault="00937039" w:rsidP="00472302">
      <w:pPr>
        <w:spacing w:after="0" w:line="240" w:lineRule="auto"/>
      </w:pPr>
      <w:r>
        <w:separator/>
      </w:r>
    </w:p>
  </w:footnote>
  <w:footnote w:type="continuationSeparator" w:id="0">
    <w:p w:rsidR="00937039" w:rsidRDefault="00937039" w:rsidP="004723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7039" w:rsidRDefault="00937039" w:rsidP="00472302">
    <w:pPr>
      <w:rPr>
        <w:noProof/>
      </w:rPr>
    </w:pPr>
    <w:r>
      <w:rPr>
        <w:noProof/>
      </w:rPr>
      <w:t xml:space="preserve">                                                         </w:t>
    </w:r>
  </w:p>
  <w:p w:rsidR="00937039" w:rsidRDefault="00937039" w:rsidP="00A92EA6">
    <w:pPr>
      <w:rPr>
        <w:noProof/>
      </w:rPr>
    </w:pPr>
    <w:r>
      <w:rPr>
        <w:noProof/>
      </w:rPr>
      <w:t xml:space="preserve">                                                         </w:t>
    </w:r>
  </w:p>
  <w:p w:rsidR="00937039" w:rsidRDefault="00937039" w:rsidP="00472302">
    <w:pPr>
      <w:rPr>
        <w:noProof/>
      </w:rPr>
    </w:pPr>
    <w:r>
      <w:rPr>
        <w:noProof/>
      </w:rPr>
      <w:t xml:space="preserve">                  </w:t>
    </w:r>
  </w:p>
  <w:p w:rsidR="00937039" w:rsidRDefault="00937039" w:rsidP="00A92EA6">
    <w:pPr>
      <w:pStyle w:val="Header"/>
    </w:pPr>
    <w:r>
      <w:rPr>
        <w:noProof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54D60"/>
    <w:multiLevelType w:val="hybridMultilevel"/>
    <w:tmpl w:val="1F0EC30A"/>
    <w:lvl w:ilvl="0" w:tplc="14D6C7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716AE1"/>
    <w:multiLevelType w:val="hybridMultilevel"/>
    <w:tmpl w:val="F63E4E1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7E68EF"/>
    <w:multiLevelType w:val="multilevel"/>
    <w:tmpl w:val="EAE2A56C"/>
    <w:lvl w:ilvl="0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255013"/>
    <w:multiLevelType w:val="hybridMultilevel"/>
    <w:tmpl w:val="AE0A558A"/>
    <w:lvl w:ilvl="0" w:tplc="E05AA094">
      <w:start w:val="1"/>
      <w:numFmt w:val="decimal"/>
      <w:lvlText w:val="%1."/>
      <w:lvlJc w:val="left"/>
      <w:pPr>
        <w:ind w:left="198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91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3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5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7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79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1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3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58" w:hanging="180"/>
      </w:pPr>
      <w:rPr>
        <w:rFonts w:cs="Times New Roman"/>
      </w:rPr>
    </w:lvl>
  </w:abstractNum>
  <w:abstractNum w:abstractNumId="4">
    <w:nsid w:val="19A05577"/>
    <w:multiLevelType w:val="hybridMultilevel"/>
    <w:tmpl w:val="201639CC"/>
    <w:lvl w:ilvl="0" w:tplc="14D6C7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793A5C"/>
    <w:multiLevelType w:val="multilevel"/>
    <w:tmpl w:val="5A724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A24718"/>
    <w:multiLevelType w:val="hybridMultilevel"/>
    <w:tmpl w:val="1B980A66"/>
    <w:lvl w:ilvl="0" w:tplc="04150003">
      <w:start w:val="1"/>
      <w:numFmt w:val="bullet"/>
      <w:lvlText w:val="o"/>
      <w:lvlJc w:val="left"/>
      <w:pPr>
        <w:ind w:left="558" w:hanging="360"/>
      </w:pPr>
      <w:rPr>
        <w:rFonts w:ascii="Courier New" w:hAnsi="Courier New" w:hint="default"/>
        <w:sz w:val="40"/>
      </w:rPr>
    </w:lvl>
    <w:lvl w:ilvl="1" w:tplc="04150003" w:tentative="1">
      <w:start w:val="1"/>
      <w:numFmt w:val="bullet"/>
      <w:lvlText w:val="o"/>
      <w:lvlJc w:val="left"/>
      <w:pPr>
        <w:ind w:left="127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9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3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1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9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318" w:hanging="360"/>
      </w:pPr>
      <w:rPr>
        <w:rFonts w:ascii="Wingdings" w:hAnsi="Wingdings" w:hint="default"/>
      </w:rPr>
    </w:lvl>
  </w:abstractNum>
  <w:abstractNum w:abstractNumId="7">
    <w:nsid w:val="27E5490E"/>
    <w:multiLevelType w:val="multilevel"/>
    <w:tmpl w:val="EAE2A56C"/>
    <w:lvl w:ilvl="0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81D1C77"/>
    <w:multiLevelType w:val="hybridMultilevel"/>
    <w:tmpl w:val="5F76C0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F42E4D"/>
    <w:multiLevelType w:val="hybridMultilevel"/>
    <w:tmpl w:val="E438B564"/>
    <w:lvl w:ilvl="0" w:tplc="14D6C7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040896"/>
    <w:multiLevelType w:val="multilevel"/>
    <w:tmpl w:val="1B842030"/>
    <w:lvl w:ilvl="0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6504F17"/>
    <w:multiLevelType w:val="hybridMultilevel"/>
    <w:tmpl w:val="DCC4D9EC"/>
    <w:lvl w:ilvl="0" w:tplc="14D6C7F2">
      <w:start w:val="1"/>
      <w:numFmt w:val="bullet"/>
      <w:lvlText w:val=""/>
      <w:lvlJc w:val="left"/>
      <w:pPr>
        <w:ind w:left="55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27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9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3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1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9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318" w:hanging="360"/>
      </w:pPr>
      <w:rPr>
        <w:rFonts w:ascii="Wingdings" w:hAnsi="Wingdings" w:hint="default"/>
      </w:rPr>
    </w:lvl>
  </w:abstractNum>
  <w:abstractNum w:abstractNumId="12">
    <w:nsid w:val="367A28C7"/>
    <w:multiLevelType w:val="hybridMultilevel"/>
    <w:tmpl w:val="33CA290A"/>
    <w:lvl w:ilvl="0" w:tplc="14D6C7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4C1D05"/>
    <w:multiLevelType w:val="hybridMultilevel"/>
    <w:tmpl w:val="ACC2050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43E56D66"/>
    <w:multiLevelType w:val="hybridMultilevel"/>
    <w:tmpl w:val="585C3EC0"/>
    <w:lvl w:ilvl="0" w:tplc="14D6C7F2">
      <w:start w:val="1"/>
      <w:numFmt w:val="bullet"/>
      <w:lvlText w:val=""/>
      <w:lvlJc w:val="left"/>
      <w:pPr>
        <w:ind w:left="55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27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9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3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1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9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318" w:hanging="360"/>
      </w:pPr>
      <w:rPr>
        <w:rFonts w:ascii="Wingdings" w:hAnsi="Wingdings" w:hint="default"/>
      </w:rPr>
    </w:lvl>
  </w:abstractNum>
  <w:abstractNum w:abstractNumId="15">
    <w:nsid w:val="45434F07"/>
    <w:multiLevelType w:val="hybridMultilevel"/>
    <w:tmpl w:val="EABE1EE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55B67C3"/>
    <w:multiLevelType w:val="multilevel"/>
    <w:tmpl w:val="EAE2A56C"/>
    <w:lvl w:ilvl="0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5FA4E26"/>
    <w:multiLevelType w:val="hybridMultilevel"/>
    <w:tmpl w:val="90B288FC"/>
    <w:lvl w:ilvl="0" w:tplc="5A5E589A">
      <w:start w:val="1"/>
      <w:numFmt w:val="bullet"/>
      <w:lvlText w:val="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A5904A1"/>
    <w:multiLevelType w:val="hybridMultilevel"/>
    <w:tmpl w:val="8A74F97A"/>
    <w:lvl w:ilvl="0" w:tplc="5CDCE968">
      <w:start w:val="1"/>
      <w:numFmt w:val="decimal"/>
      <w:lvlText w:val="%1."/>
      <w:lvlJc w:val="left"/>
      <w:pPr>
        <w:ind w:left="420" w:hanging="360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9">
    <w:nsid w:val="5A466848"/>
    <w:multiLevelType w:val="multilevel"/>
    <w:tmpl w:val="1B842030"/>
    <w:lvl w:ilvl="0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DD31EE7"/>
    <w:multiLevelType w:val="multilevel"/>
    <w:tmpl w:val="5C663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E68683C"/>
    <w:multiLevelType w:val="multilevel"/>
    <w:tmpl w:val="1B842030"/>
    <w:lvl w:ilvl="0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2132351"/>
    <w:multiLevelType w:val="hybridMultilevel"/>
    <w:tmpl w:val="3F982060"/>
    <w:lvl w:ilvl="0" w:tplc="0415000F">
      <w:start w:val="1"/>
      <w:numFmt w:val="decimal"/>
      <w:lvlText w:val="%1."/>
      <w:lvlJc w:val="left"/>
      <w:pPr>
        <w:ind w:left="139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1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3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5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7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9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1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3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55" w:hanging="180"/>
      </w:pPr>
      <w:rPr>
        <w:rFonts w:cs="Times New Roman"/>
      </w:rPr>
    </w:lvl>
  </w:abstractNum>
  <w:abstractNum w:abstractNumId="23">
    <w:nsid w:val="722D66EA"/>
    <w:multiLevelType w:val="hybridMultilevel"/>
    <w:tmpl w:val="A1FCAA34"/>
    <w:lvl w:ilvl="0" w:tplc="14D6C7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22F5471"/>
    <w:multiLevelType w:val="multilevel"/>
    <w:tmpl w:val="6ED2E37C"/>
    <w:lvl w:ilvl="0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4CF706E"/>
    <w:multiLevelType w:val="hybridMultilevel"/>
    <w:tmpl w:val="4358F23A"/>
    <w:lvl w:ilvl="0" w:tplc="04150001">
      <w:start w:val="1"/>
      <w:numFmt w:val="bullet"/>
      <w:lvlText w:val=""/>
      <w:lvlJc w:val="left"/>
      <w:pPr>
        <w:ind w:left="5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7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9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3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1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9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318" w:hanging="360"/>
      </w:pPr>
      <w:rPr>
        <w:rFonts w:ascii="Wingdings" w:hAnsi="Wingdings" w:hint="default"/>
      </w:rPr>
    </w:lvl>
  </w:abstractNum>
  <w:abstractNum w:abstractNumId="26">
    <w:nsid w:val="7E0020F1"/>
    <w:multiLevelType w:val="multilevel"/>
    <w:tmpl w:val="1B842030"/>
    <w:lvl w:ilvl="0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E9A22F7"/>
    <w:multiLevelType w:val="multilevel"/>
    <w:tmpl w:val="1C5C3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8"/>
  </w:num>
  <w:num w:numId="3">
    <w:abstractNumId w:val="22"/>
  </w:num>
  <w:num w:numId="4">
    <w:abstractNumId w:val="3"/>
  </w:num>
  <w:num w:numId="5">
    <w:abstractNumId w:val="6"/>
  </w:num>
  <w:num w:numId="6">
    <w:abstractNumId w:val="8"/>
  </w:num>
  <w:num w:numId="7">
    <w:abstractNumId w:val="10"/>
  </w:num>
  <w:num w:numId="8">
    <w:abstractNumId w:val="19"/>
  </w:num>
  <w:num w:numId="9">
    <w:abstractNumId w:val="26"/>
  </w:num>
  <w:num w:numId="10">
    <w:abstractNumId w:val="21"/>
  </w:num>
  <w:num w:numId="11">
    <w:abstractNumId w:val="15"/>
  </w:num>
  <w:num w:numId="12">
    <w:abstractNumId w:val="1"/>
  </w:num>
  <w:num w:numId="13">
    <w:abstractNumId w:val="20"/>
  </w:num>
  <w:num w:numId="14">
    <w:abstractNumId w:val="27"/>
  </w:num>
  <w:num w:numId="15">
    <w:abstractNumId w:val="24"/>
  </w:num>
  <w:num w:numId="16">
    <w:abstractNumId w:val="5"/>
  </w:num>
  <w:num w:numId="17">
    <w:abstractNumId w:val="16"/>
  </w:num>
  <w:num w:numId="18">
    <w:abstractNumId w:val="2"/>
  </w:num>
  <w:num w:numId="19">
    <w:abstractNumId w:val="7"/>
  </w:num>
  <w:num w:numId="20">
    <w:abstractNumId w:val="17"/>
  </w:num>
  <w:num w:numId="21">
    <w:abstractNumId w:val="25"/>
  </w:num>
  <w:num w:numId="22">
    <w:abstractNumId w:val="14"/>
  </w:num>
  <w:num w:numId="23">
    <w:abstractNumId w:val="11"/>
  </w:num>
  <w:num w:numId="24">
    <w:abstractNumId w:val="9"/>
  </w:num>
  <w:num w:numId="25">
    <w:abstractNumId w:val="23"/>
  </w:num>
  <w:num w:numId="26">
    <w:abstractNumId w:val="0"/>
  </w:num>
  <w:num w:numId="27">
    <w:abstractNumId w:val="12"/>
  </w:num>
  <w:num w:numId="2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685F"/>
    <w:rsid w:val="00003EA6"/>
    <w:rsid w:val="000053E4"/>
    <w:rsid w:val="00015584"/>
    <w:rsid w:val="00017017"/>
    <w:rsid w:val="00043BA1"/>
    <w:rsid w:val="00052B5A"/>
    <w:rsid w:val="0006183E"/>
    <w:rsid w:val="000950FB"/>
    <w:rsid w:val="000A1FFB"/>
    <w:rsid w:val="000D260F"/>
    <w:rsid w:val="00106DBD"/>
    <w:rsid w:val="001155AC"/>
    <w:rsid w:val="001166D5"/>
    <w:rsid w:val="001255C2"/>
    <w:rsid w:val="00152CD3"/>
    <w:rsid w:val="001727A9"/>
    <w:rsid w:val="00180CB4"/>
    <w:rsid w:val="001F7856"/>
    <w:rsid w:val="00224EC7"/>
    <w:rsid w:val="00225197"/>
    <w:rsid w:val="00250597"/>
    <w:rsid w:val="00251C98"/>
    <w:rsid w:val="00282AE8"/>
    <w:rsid w:val="002D54E1"/>
    <w:rsid w:val="002F5AFD"/>
    <w:rsid w:val="00311778"/>
    <w:rsid w:val="00322416"/>
    <w:rsid w:val="00337AFC"/>
    <w:rsid w:val="00340788"/>
    <w:rsid w:val="003439AB"/>
    <w:rsid w:val="00354D70"/>
    <w:rsid w:val="00382249"/>
    <w:rsid w:val="00383416"/>
    <w:rsid w:val="003B5C4B"/>
    <w:rsid w:val="003C77EE"/>
    <w:rsid w:val="003E4BC9"/>
    <w:rsid w:val="003F7297"/>
    <w:rsid w:val="00411B59"/>
    <w:rsid w:val="004206A3"/>
    <w:rsid w:val="0044448B"/>
    <w:rsid w:val="00445A84"/>
    <w:rsid w:val="0045003B"/>
    <w:rsid w:val="004550C4"/>
    <w:rsid w:val="00460B4C"/>
    <w:rsid w:val="0046546E"/>
    <w:rsid w:val="0046586C"/>
    <w:rsid w:val="00472302"/>
    <w:rsid w:val="004845C2"/>
    <w:rsid w:val="00496657"/>
    <w:rsid w:val="004A6021"/>
    <w:rsid w:val="004B4A6E"/>
    <w:rsid w:val="004D1DF3"/>
    <w:rsid w:val="004D495B"/>
    <w:rsid w:val="004F2821"/>
    <w:rsid w:val="00512770"/>
    <w:rsid w:val="00512AD2"/>
    <w:rsid w:val="0053705E"/>
    <w:rsid w:val="0056551B"/>
    <w:rsid w:val="00571928"/>
    <w:rsid w:val="00580FA9"/>
    <w:rsid w:val="00586A6D"/>
    <w:rsid w:val="00595C94"/>
    <w:rsid w:val="005A10F1"/>
    <w:rsid w:val="005A1D73"/>
    <w:rsid w:val="005C4666"/>
    <w:rsid w:val="005C5DE5"/>
    <w:rsid w:val="00663EA8"/>
    <w:rsid w:val="006736B9"/>
    <w:rsid w:val="00697EBE"/>
    <w:rsid w:val="006E31BC"/>
    <w:rsid w:val="006E6442"/>
    <w:rsid w:val="006F4C3E"/>
    <w:rsid w:val="0071047D"/>
    <w:rsid w:val="0071776A"/>
    <w:rsid w:val="0074477F"/>
    <w:rsid w:val="0075356F"/>
    <w:rsid w:val="0076573B"/>
    <w:rsid w:val="0077478A"/>
    <w:rsid w:val="007A7B52"/>
    <w:rsid w:val="007B49E1"/>
    <w:rsid w:val="007B76C5"/>
    <w:rsid w:val="007C2468"/>
    <w:rsid w:val="007E1DFE"/>
    <w:rsid w:val="008149BA"/>
    <w:rsid w:val="008172E6"/>
    <w:rsid w:val="008566A6"/>
    <w:rsid w:val="008879FE"/>
    <w:rsid w:val="008A2047"/>
    <w:rsid w:val="008B7261"/>
    <w:rsid w:val="008D0E76"/>
    <w:rsid w:val="008E65D8"/>
    <w:rsid w:val="008E72B9"/>
    <w:rsid w:val="00924668"/>
    <w:rsid w:val="00930B1E"/>
    <w:rsid w:val="00937039"/>
    <w:rsid w:val="00944ACE"/>
    <w:rsid w:val="00990FEC"/>
    <w:rsid w:val="00995349"/>
    <w:rsid w:val="009A4065"/>
    <w:rsid w:val="009A5537"/>
    <w:rsid w:val="009C47CB"/>
    <w:rsid w:val="009C5C0E"/>
    <w:rsid w:val="009E7705"/>
    <w:rsid w:val="009F2022"/>
    <w:rsid w:val="009F566A"/>
    <w:rsid w:val="00A06C69"/>
    <w:rsid w:val="00A077BF"/>
    <w:rsid w:val="00A11F72"/>
    <w:rsid w:val="00A47B47"/>
    <w:rsid w:val="00A51F8A"/>
    <w:rsid w:val="00A76A94"/>
    <w:rsid w:val="00A92EA6"/>
    <w:rsid w:val="00AB6C8F"/>
    <w:rsid w:val="00AB7689"/>
    <w:rsid w:val="00B12DCD"/>
    <w:rsid w:val="00B173F2"/>
    <w:rsid w:val="00B26BD9"/>
    <w:rsid w:val="00B6040A"/>
    <w:rsid w:val="00B779AA"/>
    <w:rsid w:val="00B825D7"/>
    <w:rsid w:val="00B947DA"/>
    <w:rsid w:val="00BB0E03"/>
    <w:rsid w:val="00BB6B20"/>
    <w:rsid w:val="00BD3F6B"/>
    <w:rsid w:val="00BF1609"/>
    <w:rsid w:val="00BF7EF6"/>
    <w:rsid w:val="00C2425D"/>
    <w:rsid w:val="00C2444A"/>
    <w:rsid w:val="00C541E3"/>
    <w:rsid w:val="00C72756"/>
    <w:rsid w:val="00C87117"/>
    <w:rsid w:val="00CC4442"/>
    <w:rsid w:val="00CD04EB"/>
    <w:rsid w:val="00D06145"/>
    <w:rsid w:val="00D11BD0"/>
    <w:rsid w:val="00D14054"/>
    <w:rsid w:val="00D14313"/>
    <w:rsid w:val="00D37BFA"/>
    <w:rsid w:val="00D4011D"/>
    <w:rsid w:val="00D46169"/>
    <w:rsid w:val="00D63E09"/>
    <w:rsid w:val="00D872BF"/>
    <w:rsid w:val="00D9293C"/>
    <w:rsid w:val="00D93394"/>
    <w:rsid w:val="00D95BD2"/>
    <w:rsid w:val="00DA3AF6"/>
    <w:rsid w:val="00DB34D8"/>
    <w:rsid w:val="00DB3FA9"/>
    <w:rsid w:val="00DC0CD9"/>
    <w:rsid w:val="00DE23B2"/>
    <w:rsid w:val="00E00323"/>
    <w:rsid w:val="00E107EE"/>
    <w:rsid w:val="00E31BE5"/>
    <w:rsid w:val="00E50BAE"/>
    <w:rsid w:val="00E629A3"/>
    <w:rsid w:val="00E9437D"/>
    <w:rsid w:val="00EA2526"/>
    <w:rsid w:val="00EE09A7"/>
    <w:rsid w:val="00EE29FF"/>
    <w:rsid w:val="00EE631D"/>
    <w:rsid w:val="00EF3916"/>
    <w:rsid w:val="00F162A5"/>
    <w:rsid w:val="00F30D10"/>
    <w:rsid w:val="00FA1ABD"/>
    <w:rsid w:val="00FA5259"/>
    <w:rsid w:val="00FB3F7C"/>
    <w:rsid w:val="00FE2CEB"/>
    <w:rsid w:val="00FE2E42"/>
    <w:rsid w:val="00FF6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3F6B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9"/>
    <w:qFormat/>
    <w:rsid w:val="00FF685F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9"/>
    <w:qFormat/>
    <w:rsid w:val="00FF685F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685F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F685F"/>
    <w:rPr>
      <w:rFonts w:ascii="Times New Roman" w:hAnsi="Times New Roman" w:cs="Times New Roman"/>
      <w:b/>
      <w:bCs/>
      <w:sz w:val="36"/>
      <w:szCs w:val="36"/>
      <w:lang w:eastAsia="pl-PL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rsid w:val="00FF685F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locked/>
    <w:rsid w:val="00FF685F"/>
    <w:rPr>
      <w:rFonts w:ascii="Arial" w:hAnsi="Arial" w:cs="Arial"/>
      <w:vanish/>
      <w:sz w:val="16"/>
      <w:szCs w:val="16"/>
      <w:lang w:eastAsia="pl-PL"/>
    </w:rPr>
  </w:style>
  <w:style w:type="character" w:customStyle="1" w:styleId="apple-converted-space">
    <w:name w:val="apple-converted-space"/>
    <w:basedOn w:val="DefaultParagraphFont"/>
    <w:uiPriority w:val="99"/>
    <w:rsid w:val="00FF685F"/>
    <w:rPr>
      <w:rFonts w:cs="Times New Roman"/>
    </w:rPr>
  </w:style>
  <w:style w:type="character" w:customStyle="1" w:styleId="validate">
    <w:name w:val="validate"/>
    <w:basedOn w:val="DefaultParagraphFont"/>
    <w:uiPriority w:val="99"/>
    <w:rsid w:val="00FF685F"/>
    <w:rPr>
      <w:rFonts w:cs="Times New Roman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rsid w:val="00FF685F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locked/>
    <w:rsid w:val="00FF685F"/>
    <w:rPr>
      <w:rFonts w:ascii="Arial" w:hAnsi="Arial" w:cs="Arial"/>
      <w:vanish/>
      <w:sz w:val="16"/>
      <w:szCs w:val="16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4723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7230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472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72302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72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72302"/>
    <w:rPr>
      <w:rFonts w:cs="Times New Roman"/>
    </w:rPr>
  </w:style>
  <w:style w:type="paragraph" w:styleId="ListParagraph">
    <w:name w:val="List Paragraph"/>
    <w:basedOn w:val="Normal"/>
    <w:uiPriority w:val="99"/>
    <w:qFormat/>
    <w:rsid w:val="00250597"/>
    <w:pPr>
      <w:ind w:left="720"/>
      <w:contextualSpacing/>
    </w:pPr>
  </w:style>
  <w:style w:type="paragraph" w:customStyle="1" w:styleId="Zawartotabeli">
    <w:name w:val="Zawartość tabeli"/>
    <w:basedOn w:val="Normal"/>
    <w:uiPriority w:val="99"/>
    <w:rsid w:val="000053E4"/>
    <w:pPr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table" w:styleId="TableGrid">
    <w:name w:val="Table Grid"/>
    <w:basedOn w:val="TableNormal"/>
    <w:uiPriority w:val="99"/>
    <w:rsid w:val="0046586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s-required-asterisk">
    <w:name w:val="ss-required-asterisk"/>
    <w:basedOn w:val="DefaultParagraphFont"/>
    <w:uiPriority w:val="99"/>
    <w:rsid w:val="00F162A5"/>
    <w:rPr>
      <w:rFonts w:cs="Times New Roman"/>
    </w:rPr>
  </w:style>
  <w:style w:type="character" w:customStyle="1" w:styleId="ss-choice-item-control">
    <w:name w:val="ss-choice-item-control"/>
    <w:basedOn w:val="DefaultParagraphFont"/>
    <w:uiPriority w:val="99"/>
    <w:rsid w:val="00F162A5"/>
    <w:rPr>
      <w:rFonts w:cs="Times New Roman"/>
    </w:rPr>
  </w:style>
  <w:style w:type="character" w:customStyle="1" w:styleId="ss-choice-label">
    <w:name w:val="ss-choice-label"/>
    <w:basedOn w:val="DefaultParagraphFont"/>
    <w:uiPriority w:val="99"/>
    <w:rsid w:val="00F162A5"/>
    <w:rPr>
      <w:rFonts w:cs="Times New Roman"/>
    </w:rPr>
  </w:style>
  <w:style w:type="paragraph" w:customStyle="1" w:styleId="Default">
    <w:name w:val="Default"/>
    <w:uiPriority w:val="99"/>
    <w:rsid w:val="004F2821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089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91808">
          <w:marLeft w:val="450"/>
          <w:marRight w:val="450"/>
          <w:marTop w:val="150"/>
          <w:marBottom w:val="150"/>
          <w:divBdr>
            <w:top w:val="single" w:sz="6" w:space="0" w:color="FAFAFA"/>
            <w:left w:val="single" w:sz="6" w:space="0" w:color="FAFAFA"/>
            <w:bottom w:val="single" w:sz="6" w:space="0" w:color="FAFAFA"/>
            <w:right w:val="single" w:sz="6" w:space="0" w:color="FAFAFA"/>
          </w:divBdr>
          <w:divsChild>
            <w:div w:id="193089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892059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2132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2298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2386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2585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2662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0891820">
          <w:marLeft w:val="450"/>
          <w:marRight w:val="450"/>
          <w:marTop w:val="150"/>
          <w:marBottom w:val="150"/>
          <w:divBdr>
            <w:top w:val="single" w:sz="6" w:space="0" w:color="FAFAFA"/>
            <w:left w:val="single" w:sz="6" w:space="0" w:color="FAFAFA"/>
            <w:bottom w:val="single" w:sz="6" w:space="0" w:color="FAFAFA"/>
            <w:right w:val="single" w:sz="6" w:space="0" w:color="FAFAFA"/>
          </w:divBdr>
          <w:divsChild>
            <w:div w:id="193089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891986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2089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2249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2439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2579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0891852">
          <w:marLeft w:val="450"/>
          <w:marRight w:val="450"/>
          <w:marTop w:val="150"/>
          <w:marBottom w:val="150"/>
          <w:divBdr>
            <w:top w:val="single" w:sz="6" w:space="0" w:color="FAFAFA"/>
            <w:left w:val="single" w:sz="6" w:space="0" w:color="FAFAFA"/>
            <w:bottom w:val="single" w:sz="6" w:space="0" w:color="FAFAFA"/>
            <w:right w:val="single" w:sz="6" w:space="0" w:color="FAFAFA"/>
          </w:divBdr>
          <w:divsChild>
            <w:div w:id="193089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891869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89221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E5E6E7"/>
                        <w:right w:val="none" w:sz="0" w:space="0" w:color="auto"/>
                      </w:divBdr>
                    </w:div>
                  </w:divsChild>
                </w:div>
                <w:div w:id="1930891917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89241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E5E6E7"/>
                        <w:right w:val="none" w:sz="0" w:space="0" w:color="auto"/>
                      </w:divBdr>
                    </w:div>
                  </w:divsChild>
                </w:div>
                <w:div w:id="1930892225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89222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E5E6E7"/>
                        <w:right w:val="none" w:sz="0" w:space="0" w:color="auto"/>
                      </w:divBdr>
                    </w:div>
                  </w:divsChild>
                </w:div>
                <w:div w:id="1930892294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89217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E5E6E7"/>
                        <w:right w:val="none" w:sz="0" w:space="0" w:color="auto"/>
                      </w:divBdr>
                    </w:div>
                  </w:divsChild>
                </w:div>
                <w:div w:id="1930892383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89198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E5E6E7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0891955">
          <w:marLeft w:val="450"/>
          <w:marRight w:val="450"/>
          <w:marTop w:val="150"/>
          <w:marBottom w:val="150"/>
          <w:divBdr>
            <w:top w:val="single" w:sz="6" w:space="0" w:color="FAFAFA"/>
            <w:left w:val="single" w:sz="6" w:space="0" w:color="FAFAFA"/>
            <w:bottom w:val="single" w:sz="6" w:space="0" w:color="FAFAFA"/>
            <w:right w:val="single" w:sz="6" w:space="0" w:color="FAFAFA"/>
          </w:divBdr>
          <w:divsChild>
            <w:div w:id="193089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891840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89249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E5E6E7"/>
                        <w:right w:val="none" w:sz="0" w:space="0" w:color="auto"/>
                      </w:divBdr>
                    </w:div>
                  </w:divsChild>
                </w:div>
                <w:div w:id="1930892053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89231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E5E6E7"/>
                        <w:right w:val="none" w:sz="0" w:space="0" w:color="auto"/>
                      </w:divBdr>
                    </w:div>
                  </w:divsChild>
                </w:div>
                <w:div w:id="1930892315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8919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E5E6E7"/>
                        <w:right w:val="none" w:sz="0" w:space="0" w:color="auto"/>
                      </w:divBdr>
                    </w:div>
                  </w:divsChild>
                </w:div>
                <w:div w:id="1930892448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89240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E5E6E7"/>
                        <w:right w:val="none" w:sz="0" w:space="0" w:color="auto"/>
                      </w:divBdr>
                    </w:div>
                  </w:divsChild>
                </w:div>
                <w:div w:id="1930892627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89251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E5E6E7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0892036">
          <w:marLeft w:val="450"/>
          <w:marRight w:val="450"/>
          <w:marTop w:val="150"/>
          <w:marBottom w:val="150"/>
          <w:divBdr>
            <w:top w:val="single" w:sz="6" w:space="0" w:color="FAFAFA"/>
            <w:left w:val="single" w:sz="6" w:space="0" w:color="FAFAFA"/>
            <w:bottom w:val="single" w:sz="6" w:space="0" w:color="FAFAFA"/>
            <w:right w:val="single" w:sz="6" w:space="0" w:color="FAFAFA"/>
          </w:divBdr>
          <w:divsChild>
            <w:div w:id="193089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891817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89186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E5E6E7"/>
                        <w:right w:val="none" w:sz="0" w:space="0" w:color="auto"/>
                      </w:divBdr>
                    </w:div>
                  </w:divsChild>
                </w:div>
                <w:div w:id="1930891932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89266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E5E6E7"/>
                        <w:right w:val="none" w:sz="0" w:space="0" w:color="auto"/>
                      </w:divBdr>
                    </w:div>
                  </w:divsChild>
                </w:div>
                <w:div w:id="1930892064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892537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E5E6E7"/>
                        <w:right w:val="none" w:sz="0" w:space="0" w:color="auto"/>
                      </w:divBdr>
                    </w:div>
                  </w:divsChild>
                </w:div>
                <w:div w:id="1930892297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89192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E5E6E7"/>
                        <w:right w:val="none" w:sz="0" w:space="0" w:color="auto"/>
                      </w:divBdr>
                    </w:div>
                  </w:divsChild>
                </w:div>
                <w:div w:id="1930892459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89274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E5E6E7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0892085">
          <w:marLeft w:val="450"/>
          <w:marRight w:val="450"/>
          <w:marTop w:val="150"/>
          <w:marBottom w:val="150"/>
          <w:divBdr>
            <w:top w:val="single" w:sz="6" w:space="0" w:color="FAFAFA"/>
            <w:left w:val="single" w:sz="6" w:space="0" w:color="FAFAFA"/>
            <w:bottom w:val="single" w:sz="6" w:space="0" w:color="FAFAFA"/>
            <w:right w:val="single" w:sz="6" w:space="0" w:color="FAFAFA"/>
          </w:divBdr>
          <w:divsChild>
            <w:div w:id="193089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891776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1779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1940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2140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2172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0892181">
          <w:marLeft w:val="450"/>
          <w:marRight w:val="450"/>
          <w:marTop w:val="150"/>
          <w:marBottom w:val="150"/>
          <w:divBdr>
            <w:top w:val="single" w:sz="6" w:space="0" w:color="FAFAFA"/>
            <w:left w:val="single" w:sz="6" w:space="0" w:color="FAFAFA"/>
            <w:bottom w:val="single" w:sz="6" w:space="0" w:color="FAFAFA"/>
            <w:right w:val="single" w:sz="6" w:space="0" w:color="FAFAFA"/>
          </w:divBdr>
          <w:divsChild>
            <w:div w:id="193089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892081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89255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E5E6E7"/>
                        <w:right w:val="none" w:sz="0" w:space="0" w:color="auto"/>
                      </w:divBdr>
                    </w:div>
                  </w:divsChild>
                </w:div>
                <w:div w:id="1930892165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89194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E5E6E7"/>
                        <w:right w:val="none" w:sz="0" w:space="0" w:color="auto"/>
                      </w:divBdr>
                    </w:div>
                  </w:divsChild>
                </w:div>
                <w:div w:id="1930892349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89177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E5E6E7"/>
                        <w:right w:val="none" w:sz="0" w:space="0" w:color="auto"/>
                      </w:divBdr>
                    </w:div>
                  </w:divsChild>
                </w:div>
                <w:div w:id="1930892572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891837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E5E6E7"/>
                        <w:right w:val="none" w:sz="0" w:space="0" w:color="auto"/>
                      </w:divBdr>
                    </w:div>
                  </w:divsChild>
                </w:div>
                <w:div w:id="1930892683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891907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E5E6E7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0892199">
          <w:marLeft w:val="450"/>
          <w:marRight w:val="450"/>
          <w:marTop w:val="150"/>
          <w:marBottom w:val="150"/>
          <w:divBdr>
            <w:top w:val="single" w:sz="6" w:space="0" w:color="FAFAFA"/>
            <w:left w:val="single" w:sz="6" w:space="0" w:color="FAFAFA"/>
            <w:bottom w:val="single" w:sz="6" w:space="0" w:color="FAFAFA"/>
            <w:right w:val="single" w:sz="6" w:space="0" w:color="FAFAFA"/>
          </w:divBdr>
          <w:divsChild>
            <w:div w:id="19308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891757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1832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1870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1899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1930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2186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2401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2447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2515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2544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0892307">
          <w:marLeft w:val="450"/>
          <w:marRight w:val="450"/>
          <w:marTop w:val="150"/>
          <w:marBottom w:val="150"/>
          <w:divBdr>
            <w:top w:val="single" w:sz="6" w:space="0" w:color="FAFAFA"/>
            <w:left w:val="single" w:sz="6" w:space="0" w:color="FAFAFA"/>
            <w:bottom w:val="single" w:sz="6" w:space="0" w:color="FAFAFA"/>
            <w:right w:val="single" w:sz="6" w:space="0" w:color="FAFAFA"/>
          </w:divBdr>
          <w:divsChild>
            <w:div w:id="193089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892299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2643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0892434">
          <w:marLeft w:val="450"/>
          <w:marRight w:val="450"/>
          <w:marTop w:val="150"/>
          <w:marBottom w:val="150"/>
          <w:divBdr>
            <w:top w:val="single" w:sz="6" w:space="0" w:color="FAFAFA"/>
            <w:left w:val="single" w:sz="6" w:space="0" w:color="FAFAFA"/>
            <w:bottom w:val="single" w:sz="6" w:space="0" w:color="FAFAFA"/>
            <w:right w:val="single" w:sz="6" w:space="0" w:color="FAFAFA"/>
          </w:divBdr>
          <w:divsChild>
            <w:div w:id="193089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891743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2648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0892492">
          <w:marLeft w:val="450"/>
          <w:marRight w:val="450"/>
          <w:marTop w:val="150"/>
          <w:marBottom w:val="150"/>
          <w:divBdr>
            <w:top w:val="single" w:sz="6" w:space="0" w:color="FAFAFA"/>
            <w:left w:val="single" w:sz="6" w:space="0" w:color="FAFAFA"/>
            <w:bottom w:val="single" w:sz="6" w:space="0" w:color="FAFAFA"/>
            <w:right w:val="single" w:sz="6" w:space="0" w:color="FAFAFA"/>
          </w:divBdr>
          <w:divsChild>
            <w:div w:id="193089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891849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1922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2091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2250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2312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0892522">
          <w:marLeft w:val="450"/>
          <w:marRight w:val="450"/>
          <w:marTop w:val="150"/>
          <w:marBottom w:val="150"/>
          <w:divBdr>
            <w:top w:val="single" w:sz="6" w:space="0" w:color="FAFAFA"/>
            <w:left w:val="single" w:sz="6" w:space="0" w:color="FAFAFA"/>
            <w:bottom w:val="single" w:sz="6" w:space="0" w:color="FAFAFA"/>
            <w:right w:val="single" w:sz="6" w:space="0" w:color="FAFAFA"/>
          </w:divBdr>
          <w:divsChild>
            <w:div w:id="193089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891992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2495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0892526">
          <w:marLeft w:val="450"/>
          <w:marRight w:val="450"/>
          <w:marTop w:val="150"/>
          <w:marBottom w:val="150"/>
          <w:divBdr>
            <w:top w:val="single" w:sz="6" w:space="0" w:color="FAFAFA"/>
            <w:left w:val="single" w:sz="6" w:space="0" w:color="FAFAFA"/>
            <w:bottom w:val="single" w:sz="6" w:space="0" w:color="FAFAFA"/>
            <w:right w:val="single" w:sz="6" w:space="0" w:color="FAFAFA"/>
          </w:divBdr>
          <w:divsChild>
            <w:div w:id="193089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891995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2141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2355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0892532">
          <w:marLeft w:val="450"/>
          <w:marRight w:val="450"/>
          <w:marTop w:val="150"/>
          <w:marBottom w:val="150"/>
          <w:divBdr>
            <w:top w:val="single" w:sz="6" w:space="0" w:color="FAFAFA"/>
            <w:left w:val="single" w:sz="6" w:space="0" w:color="FAFAFA"/>
            <w:bottom w:val="single" w:sz="6" w:space="0" w:color="FAFAFA"/>
            <w:right w:val="single" w:sz="6" w:space="0" w:color="FAFAFA"/>
          </w:divBdr>
          <w:divsChild>
            <w:div w:id="193089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892185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2227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2408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2614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2621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2663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0892660">
          <w:marLeft w:val="450"/>
          <w:marRight w:val="450"/>
          <w:marTop w:val="150"/>
          <w:marBottom w:val="150"/>
          <w:divBdr>
            <w:top w:val="single" w:sz="6" w:space="0" w:color="FAFAFA"/>
            <w:left w:val="single" w:sz="6" w:space="0" w:color="FAFAFA"/>
            <w:bottom w:val="single" w:sz="6" w:space="0" w:color="FAFAFA"/>
            <w:right w:val="single" w:sz="6" w:space="0" w:color="FAFAFA"/>
          </w:divBdr>
          <w:divsChild>
            <w:div w:id="193089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891745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1956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2115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2301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0892703">
          <w:marLeft w:val="450"/>
          <w:marRight w:val="450"/>
          <w:marTop w:val="150"/>
          <w:marBottom w:val="150"/>
          <w:divBdr>
            <w:top w:val="single" w:sz="6" w:space="0" w:color="FAFAFA"/>
            <w:left w:val="single" w:sz="6" w:space="0" w:color="FAFAFA"/>
            <w:bottom w:val="single" w:sz="6" w:space="0" w:color="FAFAFA"/>
            <w:right w:val="single" w:sz="6" w:space="0" w:color="FAFAFA"/>
          </w:divBdr>
          <w:divsChild>
            <w:div w:id="193089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891747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1867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0892745">
          <w:marLeft w:val="450"/>
          <w:marRight w:val="450"/>
          <w:marTop w:val="150"/>
          <w:marBottom w:val="150"/>
          <w:divBdr>
            <w:top w:val="single" w:sz="6" w:space="0" w:color="FAFAFA"/>
            <w:left w:val="single" w:sz="6" w:space="0" w:color="FAFAFA"/>
            <w:bottom w:val="single" w:sz="6" w:space="0" w:color="FAFAFA"/>
            <w:right w:val="single" w:sz="6" w:space="0" w:color="FAFAFA"/>
          </w:divBdr>
          <w:divsChild>
            <w:div w:id="193089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891863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2146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2568">
                  <w:marLeft w:val="45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891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892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9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892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892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892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892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9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8</Pages>
  <Words>1348</Words>
  <Characters>8091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GMINA BONIEWO           </dc:title>
  <dc:subject/>
  <dc:creator>Ewelina Rędzińska</dc:creator>
  <cp:keywords/>
  <dc:description/>
  <cp:lastModifiedBy>ZdzislawaBywalska</cp:lastModifiedBy>
  <cp:revision>2</cp:revision>
  <cp:lastPrinted>2016-06-09T12:06:00Z</cp:lastPrinted>
  <dcterms:created xsi:type="dcterms:W3CDTF">2016-06-09T12:06:00Z</dcterms:created>
  <dcterms:modified xsi:type="dcterms:W3CDTF">2016-06-09T12:06:00Z</dcterms:modified>
</cp:coreProperties>
</file>