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A8B" w:rsidRDefault="009E1A8B" w:rsidP="001F3E24">
      <w:pPr>
        <w:jc w:val="left"/>
        <w:rPr>
          <w:sz w:val="36"/>
          <w:szCs w:val="3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rc_mi" o:spid="_x0000_i1025" type="#_x0000_t75" alt="" style="width:78pt;height:64.5pt">
            <v:imagedata r:id="rId7" r:href="rId8"/>
          </v:shape>
        </w:pict>
      </w:r>
      <w:r>
        <w:t xml:space="preserve">                                   </w:t>
      </w:r>
      <w:r>
        <w:pict>
          <v:shape id="_x0000_i1026" type="#_x0000_t75" alt="" style="width:66.75pt;height:64.5pt">
            <v:imagedata r:id="rId9" r:href="rId10"/>
          </v:shape>
        </w:pict>
      </w:r>
      <w:r>
        <w:t xml:space="preserve">                                    </w:t>
      </w:r>
      <w:r>
        <w:pict>
          <v:shape id="_x0000_i1027" type="#_x0000_t75" alt="" style="width:110.25pt;height:71.25pt">
            <v:imagedata r:id="rId11" r:href="rId12"/>
          </v:shape>
        </w:pict>
      </w:r>
    </w:p>
    <w:p w:rsidR="009E1A8B" w:rsidRDefault="009E1A8B" w:rsidP="00667037">
      <w:pPr>
        <w:spacing w:line="240" w:lineRule="auto"/>
        <w:jc w:val="center"/>
        <w:rPr>
          <w:b/>
          <w:bCs/>
        </w:rPr>
      </w:pPr>
      <w:r>
        <w:rPr>
          <w:b/>
          <w:bCs/>
        </w:rPr>
        <w:t xml:space="preserve"> Udostępnienie sprzętu sportowego oraz organizacja turnieju tenisa stołowego w hali widowiskowo-sportowej w Boniewie</w:t>
      </w:r>
    </w:p>
    <w:p w:rsidR="009E1A8B" w:rsidRDefault="009E1A8B" w:rsidP="00111CEB">
      <w:pPr>
        <w:spacing w:line="240" w:lineRule="auto"/>
        <w:jc w:val="center"/>
        <w:rPr>
          <w:sz w:val="36"/>
          <w:szCs w:val="36"/>
        </w:rPr>
      </w:pPr>
      <w:r>
        <w:rPr>
          <w:b/>
          <w:bCs/>
        </w:rPr>
        <w:t>Operacja dofinansowana  w ramach działania 413 Wdrażanie lokalnych strategii rozwoju objętego Programem Rozwoju Obszarów  Wiejskich  na lata 2007-2013.</w:t>
      </w:r>
    </w:p>
    <w:p w:rsidR="009E1A8B" w:rsidRDefault="009E1A8B" w:rsidP="00111CEB">
      <w:pPr>
        <w:spacing w:line="240" w:lineRule="auto"/>
        <w:jc w:val="center"/>
        <w:rPr>
          <w:sz w:val="36"/>
          <w:szCs w:val="36"/>
        </w:rPr>
      </w:pPr>
    </w:p>
    <w:p w:rsidR="009E1A8B" w:rsidRDefault="009E1A8B" w:rsidP="00B404B4">
      <w:pPr>
        <w:jc w:val="center"/>
        <w:rPr>
          <w:sz w:val="36"/>
          <w:szCs w:val="36"/>
        </w:rPr>
      </w:pPr>
      <w:r>
        <w:rPr>
          <w:sz w:val="36"/>
          <w:szCs w:val="36"/>
        </w:rPr>
        <w:t>Regulamin turnieju tenisa stołowego</w:t>
      </w:r>
    </w:p>
    <w:p w:rsidR="009E1A8B" w:rsidRDefault="009E1A8B" w:rsidP="00B404B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Cele</w:t>
      </w:r>
    </w:p>
    <w:p w:rsidR="009E1A8B" w:rsidRPr="00B404B4" w:rsidRDefault="009E1A8B" w:rsidP="00111CEB">
      <w:pPr>
        <w:pStyle w:val="ListParagraph"/>
        <w:ind w:left="709" w:firstLine="0"/>
        <w:rPr>
          <w:b/>
          <w:sz w:val="24"/>
          <w:szCs w:val="24"/>
        </w:rPr>
      </w:pPr>
    </w:p>
    <w:p w:rsidR="009E1A8B" w:rsidRDefault="009E1A8B" w:rsidP="00B404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Popularyzacja gry w tenisa stołowego</w:t>
      </w:r>
    </w:p>
    <w:p w:rsidR="009E1A8B" w:rsidRDefault="009E1A8B" w:rsidP="00B404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Zapewnianie aktywnego wypoczynku</w:t>
      </w:r>
      <w:r w:rsidRPr="00B404B4">
        <w:rPr>
          <w:sz w:val="24"/>
          <w:szCs w:val="24"/>
        </w:rPr>
        <w:t xml:space="preserve"> </w:t>
      </w:r>
      <w:r>
        <w:rPr>
          <w:sz w:val="24"/>
          <w:szCs w:val="24"/>
        </w:rPr>
        <w:t>dzieciom, młodzieży oraz osobom dorosłym.</w:t>
      </w:r>
    </w:p>
    <w:p w:rsidR="009E1A8B" w:rsidRDefault="009E1A8B" w:rsidP="00B404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Umożliwienie pasjonatom tenisa stołowego porównania swoich umiejętności w warunkach rywalizacji sportowej,</w:t>
      </w:r>
    </w:p>
    <w:p w:rsidR="009E1A8B" w:rsidRDefault="009E1A8B" w:rsidP="00B404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Realizacja turnieju to promocja walorów lokalnych gminy,</w:t>
      </w:r>
    </w:p>
    <w:p w:rsidR="009E1A8B" w:rsidRDefault="009E1A8B" w:rsidP="00B404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Aktywizacja społeczności, mieszkańców,</w:t>
      </w:r>
    </w:p>
    <w:p w:rsidR="009E1A8B" w:rsidRDefault="009E1A8B" w:rsidP="00B404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Zwiększenie liczby imprez kulturalnych i sportowo-rekreacyjnych,</w:t>
      </w:r>
    </w:p>
    <w:p w:rsidR="009E1A8B" w:rsidRDefault="009E1A8B" w:rsidP="00B404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Ożywienie  życia kulturalnego i sportowego obszaru LGD ,</w:t>
      </w:r>
    </w:p>
    <w:p w:rsidR="009E1A8B" w:rsidRDefault="009E1A8B" w:rsidP="00B404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Promocja grupy LGD Dorzecza Zgłowiączki ,</w:t>
      </w:r>
    </w:p>
    <w:p w:rsidR="009E1A8B" w:rsidRDefault="009E1A8B" w:rsidP="00B404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Integracja podmiotów, celów i zasobów</w:t>
      </w:r>
    </w:p>
    <w:p w:rsidR="009E1A8B" w:rsidRPr="00B404B4" w:rsidRDefault="009E1A8B" w:rsidP="00B404B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Organizator</w:t>
      </w:r>
    </w:p>
    <w:p w:rsidR="009E1A8B" w:rsidRDefault="009E1A8B" w:rsidP="00B404B4">
      <w:pPr>
        <w:pStyle w:val="ListParagraph"/>
        <w:numPr>
          <w:ilvl w:val="0"/>
          <w:numId w:val="4"/>
        </w:numPr>
        <w:ind w:hanging="544"/>
        <w:rPr>
          <w:sz w:val="24"/>
          <w:szCs w:val="24"/>
        </w:rPr>
      </w:pPr>
      <w:r>
        <w:rPr>
          <w:sz w:val="24"/>
          <w:szCs w:val="24"/>
        </w:rPr>
        <w:t>Stowarzyszenie Rozwoju Gminy Boniewo</w:t>
      </w:r>
    </w:p>
    <w:p w:rsidR="009E1A8B" w:rsidRPr="00B404B4" w:rsidRDefault="009E1A8B" w:rsidP="00B404B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Miejsce</w:t>
      </w:r>
    </w:p>
    <w:p w:rsidR="009E1A8B" w:rsidRDefault="009E1A8B" w:rsidP="00B404B4">
      <w:pPr>
        <w:pStyle w:val="ListParagraph"/>
        <w:numPr>
          <w:ilvl w:val="0"/>
          <w:numId w:val="4"/>
        </w:numPr>
        <w:ind w:hanging="544"/>
        <w:rPr>
          <w:sz w:val="24"/>
          <w:szCs w:val="24"/>
        </w:rPr>
      </w:pPr>
      <w:r>
        <w:rPr>
          <w:sz w:val="24"/>
          <w:szCs w:val="24"/>
        </w:rPr>
        <w:t>Hala sportowa przy Zespole Szkół w Boniewie, ul. Szkolna 26</w:t>
      </w:r>
    </w:p>
    <w:p w:rsidR="009E1A8B" w:rsidRPr="00B404B4" w:rsidRDefault="009E1A8B" w:rsidP="00B404B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Termin</w:t>
      </w:r>
    </w:p>
    <w:p w:rsidR="009E1A8B" w:rsidRPr="00305C7A" w:rsidRDefault="009E1A8B" w:rsidP="00B404B4">
      <w:pPr>
        <w:pStyle w:val="ListParagraph"/>
        <w:numPr>
          <w:ilvl w:val="0"/>
          <w:numId w:val="4"/>
        </w:numPr>
        <w:ind w:hanging="544"/>
        <w:rPr>
          <w:sz w:val="24"/>
          <w:szCs w:val="24"/>
        </w:rPr>
      </w:pPr>
      <w:r w:rsidRPr="000A5559">
        <w:rPr>
          <w:b/>
          <w:sz w:val="24"/>
          <w:szCs w:val="24"/>
          <w:u w:val="single"/>
        </w:rPr>
        <w:t xml:space="preserve">24 maja 2014r. </w:t>
      </w:r>
    </w:p>
    <w:p w:rsidR="009E1A8B" w:rsidRPr="00305C7A" w:rsidRDefault="009E1A8B" w:rsidP="00305C7A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305C7A">
        <w:rPr>
          <w:b/>
          <w:sz w:val="24"/>
          <w:szCs w:val="24"/>
        </w:rPr>
        <w:t>Przebieg turnieju</w:t>
      </w:r>
    </w:p>
    <w:p w:rsidR="009E1A8B" w:rsidRDefault="009E1A8B" w:rsidP="00D82038">
      <w:pPr>
        <w:pStyle w:val="ListParagraph"/>
        <w:numPr>
          <w:ilvl w:val="0"/>
          <w:numId w:val="4"/>
        </w:numPr>
        <w:ind w:hanging="544"/>
        <w:rPr>
          <w:sz w:val="24"/>
          <w:szCs w:val="24"/>
        </w:rPr>
      </w:pPr>
      <w:r w:rsidRPr="00656070">
        <w:rPr>
          <w:b/>
          <w:sz w:val="24"/>
          <w:szCs w:val="24"/>
        </w:rPr>
        <w:t>8</w:t>
      </w:r>
      <w:r w:rsidRPr="00656070">
        <w:rPr>
          <w:b/>
          <w:sz w:val="24"/>
          <w:szCs w:val="24"/>
          <w:vertAlign w:val="superscript"/>
        </w:rPr>
        <w:t xml:space="preserve">20 </w:t>
      </w:r>
      <w:r w:rsidRPr="00656070">
        <w:rPr>
          <w:b/>
          <w:sz w:val="24"/>
          <w:szCs w:val="24"/>
        </w:rPr>
        <w:t>– 9</w:t>
      </w:r>
      <w:r w:rsidRPr="00656070">
        <w:rPr>
          <w:b/>
          <w:sz w:val="24"/>
          <w:szCs w:val="24"/>
          <w:vertAlign w:val="superscript"/>
        </w:rPr>
        <w:t>20</w:t>
      </w:r>
      <w:r w:rsidRPr="00D82038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   z</w:t>
      </w:r>
      <w:r w:rsidRPr="00D82038">
        <w:rPr>
          <w:sz w:val="24"/>
          <w:szCs w:val="24"/>
        </w:rPr>
        <w:t>apisy na turniej w hali sportowej</w:t>
      </w:r>
      <w:r>
        <w:rPr>
          <w:sz w:val="24"/>
          <w:szCs w:val="24"/>
        </w:rPr>
        <w:t>.</w:t>
      </w:r>
    </w:p>
    <w:p w:rsidR="009E1A8B" w:rsidRDefault="009E1A8B" w:rsidP="00D82038">
      <w:pPr>
        <w:pStyle w:val="ListParagraph"/>
        <w:numPr>
          <w:ilvl w:val="0"/>
          <w:numId w:val="4"/>
        </w:numPr>
        <w:ind w:hanging="544"/>
        <w:rPr>
          <w:sz w:val="24"/>
          <w:szCs w:val="24"/>
        </w:rPr>
      </w:pPr>
      <w:r w:rsidRPr="00656070">
        <w:rPr>
          <w:b/>
          <w:sz w:val="24"/>
          <w:szCs w:val="24"/>
        </w:rPr>
        <w:t>9</w:t>
      </w:r>
      <w:r w:rsidRPr="00656070">
        <w:rPr>
          <w:b/>
          <w:sz w:val="24"/>
          <w:szCs w:val="24"/>
          <w:vertAlign w:val="superscript"/>
        </w:rPr>
        <w:t>30</w:t>
      </w:r>
      <w:r>
        <w:rPr>
          <w:sz w:val="24"/>
          <w:szCs w:val="24"/>
          <w:vertAlign w:val="superscript"/>
        </w:rPr>
        <w:t xml:space="preserve">     </w:t>
      </w:r>
      <w:r>
        <w:rPr>
          <w:sz w:val="24"/>
          <w:szCs w:val="24"/>
        </w:rPr>
        <w:t>odprawa techniczna i losowanie grup.</w:t>
      </w:r>
    </w:p>
    <w:p w:rsidR="009E1A8B" w:rsidRDefault="009E1A8B" w:rsidP="00D82038">
      <w:pPr>
        <w:pStyle w:val="ListParagraph"/>
        <w:numPr>
          <w:ilvl w:val="0"/>
          <w:numId w:val="4"/>
        </w:numPr>
        <w:ind w:hanging="544"/>
        <w:rPr>
          <w:sz w:val="24"/>
          <w:szCs w:val="24"/>
        </w:rPr>
      </w:pPr>
      <w:r w:rsidRPr="00656070">
        <w:rPr>
          <w:b/>
          <w:sz w:val="24"/>
          <w:szCs w:val="24"/>
        </w:rPr>
        <w:t>9</w:t>
      </w:r>
      <w:r w:rsidRPr="00656070">
        <w:rPr>
          <w:b/>
          <w:sz w:val="24"/>
          <w:szCs w:val="24"/>
          <w:vertAlign w:val="superscript"/>
        </w:rPr>
        <w:t>50</w:t>
      </w:r>
      <w:r w:rsidRPr="0065607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 zabranie głosu przez przedstawiciela Stowarzyszenia Rozwoju Gminy Boniewo i przekazanie uczestnikom turnieju informacji o zasobach przyrodniczych, kulturowych, historycznych i turystycznych gminy.</w:t>
      </w:r>
    </w:p>
    <w:p w:rsidR="009E1A8B" w:rsidRDefault="009E1A8B" w:rsidP="00D82038">
      <w:pPr>
        <w:pStyle w:val="ListParagraph"/>
        <w:numPr>
          <w:ilvl w:val="0"/>
          <w:numId w:val="4"/>
        </w:numPr>
        <w:ind w:hanging="544"/>
        <w:rPr>
          <w:sz w:val="24"/>
          <w:szCs w:val="24"/>
        </w:rPr>
      </w:pPr>
      <w:r w:rsidRPr="00656070">
        <w:rPr>
          <w:b/>
          <w:sz w:val="24"/>
          <w:szCs w:val="24"/>
        </w:rPr>
        <w:t>10</w:t>
      </w:r>
      <w:r w:rsidRPr="00656070">
        <w:rPr>
          <w:b/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   rozpoczęcie turnieju.</w:t>
      </w:r>
    </w:p>
    <w:p w:rsidR="009E1A8B" w:rsidRDefault="009E1A8B" w:rsidP="00D82038">
      <w:pPr>
        <w:pStyle w:val="ListParagraph"/>
        <w:numPr>
          <w:ilvl w:val="0"/>
          <w:numId w:val="4"/>
        </w:numPr>
        <w:ind w:hanging="544"/>
        <w:rPr>
          <w:sz w:val="24"/>
          <w:szCs w:val="24"/>
        </w:rPr>
      </w:pPr>
      <w:r w:rsidRPr="00656070">
        <w:rPr>
          <w:b/>
          <w:sz w:val="24"/>
          <w:szCs w:val="24"/>
        </w:rPr>
        <w:t>15</w:t>
      </w:r>
      <w:r w:rsidRPr="00656070">
        <w:rPr>
          <w:b/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   zakończenie turnieju.</w:t>
      </w:r>
    </w:p>
    <w:p w:rsidR="009E1A8B" w:rsidRDefault="009E1A8B" w:rsidP="00D82038">
      <w:pPr>
        <w:pStyle w:val="ListParagraph"/>
        <w:numPr>
          <w:ilvl w:val="0"/>
          <w:numId w:val="4"/>
        </w:numPr>
        <w:ind w:hanging="544"/>
        <w:rPr>
          <w:sz w:val="24"/>
          <w:szCs w:val="24"/>
        </w:rPr>
      </w:pPr>
      <w:r w:rsidRPr="00656070">
        <w:rPr>
          <w:b/>
          <w:sz w:val="24"/>
          <w:szCs w:val="24"/>
        </w:rPr>
        <w:t>15</w:t>
      </w:r>
      <w:r w:rsidRPr="00656070">
        <w:rPr>
          <w:b/>
          <w:sz w:val="24"/>
          <w:szCs w:val="24"/>
          <w:vertAlign w:val="superscript"/>
        </w:rPr>
        <w:t>15</w:t>
      </w:r>
      <w:r>
        <w:rPr>
          <w:sz w:val="24"/>
          <w:szCs w:val="24"/>
          <w:vertAlign w:val="superscript"/>
        </w:rPr>
        <w:t xml:space="preserve">    </w:t>
      </w:r>
      <w:r>
        <w:rPr>
          <w:sz w:val="24"/>
          <w:szCs w:val="24"/>
        </w:rPr>
        <w:t>zabranie głosu przez przedstawicieli zaproszonych gmin Lokalnej  Grupy  Działania</w:t>
      </w:r>
    </w:p>
    <w:p w:rsidR="009E1A8B" w:rsidRDefault="009E1A8B" w:rsidP="001379D7">
      <w:pPr>
        <w:pStyle w:val="ListParagraph"/>
        <w:ind w:left="1820" w:firstLine="0"/>
        <w:rPr>
          <w:sz w:val="24"/>
          <w:szCs w:val="24"/>
        </w:rPr>
      </w:pPr>
      <w:r>
        <w:rPr>
          <w:sz w:val="24"/>
          <w:szCs w:val="24"/>
        </w:rPr>
        <w:t>Dorzecza Zgłowiączki  - przekazanie informacji o walorach lokalnych reprezentowanych gmin.</w:t>
      </w:r>
    </w:p>
    <w:p w:rsidR="009E1A8B" w:rsidRDefault="009E1A8B" w:rsidP="001379D7">
      <w:pPr>
        <w:pStyle w:val="ListParagraph"/>
        <w:numPr>
          <w:ilvl w:val="0"/>
          <w:numId w:val="9"/>
        </w:numPr>
        <w:ind w:left="1843" w:hanging="567"/>
        <w:rPr>
          <w:sz w:val="24"/>
          <w:szCs w:val="24"/>
        </w:rPr>
      </w:pPr>
      <w:r w:rsidRPr="00656070">
        <w:rPr>
          <w:b/>
          <w:sz w:val="24"/>
          <w:szCs w:val="24"/>
        </w:rPr>
        <w:t>16</w:t>
      </w:r>
      <w:r w:rsidRPr="00656070">
        <w:rPr>
          <w:b/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   podsumowanie, wręczenie nagród i zakończenie turnieju.</w:t>
      </w:r>
    </w:p>
    <w:p w:rsidR="009E1A8B" w:rsidRPr="00E74F37" w:rsidRDefault="009E1A8B" w:rsidP="00E74F37">
      <w:pPr>
        <w:pStyle w:val="ListParagraph"/>
        <w:numPr>
          <w:ilvl w:val="0"/>
          <w:numId w:val="9"/>
        </w:numPr>
        <w:ind w:left="1843" w:hanging="567"/>
        <w:rPr>
          <w:b/>
          <w:sz w:val="24"/>
          <w:szCs w:val="24"/>
        </w:rPr>
      </w:pPr>
      <w:r w:rsidRPr="00E74F37">
        <w:rPr>
          <w:b/>
          <w:sz w:val="24"/>
          <w:szCs w:val="24"/>
        </w:rPr>
        <w:t>Organizator  zastrzega sobie,  iż podane wyżej godziny podsumowania, wręczenia nagród  i zakończenia turnieju mogą ulec zmianie.</w:t>
      </w:r>
    </w:p>
    <w:p w:rsidR="009E1A8B" w:rsidRDefault="009E1A8B" w:rsidP="00B404B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System rozgrywek</w:t>
      </w:r>
    </w:p>
    <w:p w:rsidR="009E1A8B" w:rsidRDefault="009E1A8B" w:rsidP="00425596">
      <w:pPr>
        <w:pStyle w:val="ListParagraph"/>
        <w:numPr>
          <w:ilvl w:val="0"/>
          <w:numId w:val="7"/>
        </w:numPr>
        <w:ind w:left="1843" w:hanging="567"/>
        <w:rPr>
          <w:sz w:val="24"/>
          <w:szCs w:val="24"/>
        </w:rPr>
      </w:pPr>
      <w:r w:rsidRPr="006224D2">
        <w:rPr>
          <w:sz w:val="24"/>
          <w:szCs w:val="24"/>
        </w:rPr>
        <w:t>Turniej zostanie rozegrany</w:t>
      </w:r>
      <w:r>
        <w:rPr>
          <w:sz w:val="24"/>
          <w:szCs w:val="24"/>
        </w:rPr>
        <w:t xml:space="preserve"> zgodnie z regulaminem oraz przepisami gry wydanymi </w:t>
      </w:r>
    </w:p>
    <w:p w:rsidR="009E1A8B" w:rsidRPr="000A5559" w:rsidRDefault="009E1A8B" w:rsidP="00CD7B20">
      <w:pPr>
        <w:pStyle w:val="ListParagraph"/>
        <w:ind w:left="1560" w:hanging="589"/>
        <w:rPr>
          <w:b/>
          <w:sz w:val="24"/>
          <w:szCs w:val="24"/>
        </w:rPr>
      </w:pPr>
      <w:r>
        <w:rPr>
          <w:sz w:val="24"/>
          <w:szCs w:val="24"/>
        </w:rPr>
        <w:t xml:space="preserve">         przez Polski Związek Tenisa Stołowego, </w:t>
      </w:r>
      <w:r w:rsidRPr="006224D2">
        <w:rPr>
          <w:sz w:val="24"/>
          <w:szCs w:val="24"/>
        </w:rPr>
        <w:t>systemem pucharow</w:t>
      </w:r>
      <w:r>
        <w:rPr>
          <w:sz w:val="24"/>
          <w:szCs w:val="24"/>
        </w:rPr>
        <w:t xml:space="preserve">ym do dwóch przegranych meczy. </w:t>
      </w:r>
      <w:r w:rsidRPr="000A5559">
        <w:rPr>
          <w:b/>
          <w:sz w:val="24"/>
          <w:szCs w:val="24"/>
        </w:rPr>
        <w:t>Zwycięzcą turnieju zostanie najlepszy zawodnik z prawej strony „drabinki”, natomiast II, III i kolejne miejsca zajmą zawodnicy ze strony lewej.</w:t>
      </w:r>
    </w:p>
    <w:p w:rsidR="009E1A8B" w:rsidRDefault="009E1A8B" w:rsidP="00425596">
      <w:pPr>
        <w:pStyle w:val="ListParagraph"/>
        <w:numPr>
          <w:ilvl w:val="0"/>
          <w:numId w:val="7"/>
        </w:numPr>
        <w:ind w:left="1843" w:hanging="567"/>
        <w:rPr>
          <w:sz w:val="24"/>
          <w:szCs w:val="24"/>
        </w:rPr>
      </w:pPr>
      <w:r>
        <w:rPr>
          <w:sz w:val="24"/>
          <w:szCs w:val="24"/>
        </w:rPr>
        <w:t>Organizator zastrzega sobie możliwości zmiany systemu rozgrywek.</w:t>
      </w:r>
    </w:p>
    <w:p w:rsidR="009E1A8B" w:rsidRPr="00832306" w:rsidRDefault="009E1A8B" w:rsidP="0083230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Grupy </w:t>
      </w:r>
      <w:r w:rsidRPr="00832306">
        <w:rPr>
          <w:b/>
          <w:sz w:val="24"/>
          <w:szCs w:val="24"/>
        </w:rPr>
        <w:t>wiekowe</w:t>
      </w:r>
    </w:p>
    <w:p w:rsidR="009E1A8B" w:rsidRDefault="009E1A8B" w:rsidP="0042559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832306">
        <w:rPr>
          <w:sz w:val="24"/>
          <w:szCs w:val="24"/>
        </w:rPr>
        <w:t xml:space="preserve">dziewczęta </w:t>
      </w:r>
      <w:r>
        <w:rPr>
          <w:sz w:val="24"/>
          <w:szCs w:val="24"/>
        </w:rPr>
        <w:t xml:space="preserve">      </w:t>
      </w:r>
      <w:r w:rsidRPr="00832306">
        <w:rPr>
          <w:sz w:val="24"/>
          <w:szCs w:val="24"/>
        </w:rPr>
        <w:t>rocznik</w:t>
      </w:r>
      <w:r>
        <w:rPr>
          <w:sz w:val="24"/>
          <w:szCs w:val="24"/>
        </w:rPr>
        <w:t xml:space="preserve">  2001 i młodsze</w:t>
      </w:r>
    </w:p>
    <w:p w:rsidR="009E1A8B" w:rsidRDefault="009E1A8B" w:rsidP="0042559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chłopcy            rocznik  2001 i młodsi</w:t>
      </w:r>
    </w:p>
    <w:p w:rsidR="009E1A8B" w:rsidRDefault="009E1A8B" w:rsidP="0042559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dziewczęta       rocznik  2000, 1999 i 1998</w:t>
      </w:r>
    </w:p>
    <w:p w:rsidR="009E1A8B" w:rsidRDefault="009E1A8B" w:rsidP="0042559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chłopcy            rocznik   2000, 1999 i 1998</w:t>
      </w:r>
    </w:p>
    <w:p w:rsidR="009E1A8B" w:rsidRDefault="009E1A8B" w:rsidP="0042559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kobiety i mężczyźni         rocznik   1997 -1964</w:t>
      </w:r>
    </w:p>
    <w:p w:rsidR="009E1A8B" w:rsidRDefault="009E1A8B" w:rsidP="0042559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kobiety i mężczyźni         rocznik   1963 i starsi</w:t>
      </w:r>
    </w:p>
    <w:p w:rsidR="009E1A8B" w:rsidRDefault="009E1A8B" w:rsidP="0042559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debel rodzinny ( rodzic – dziecko)  bez ograniczenia wieku </w:t>
      </w:r>
    </w:p>
    <w:p w:rsidR="009E1A8B" w:rsidRPr="00CD7B20" w:rsidRDefault="009E1A8B" w:rsidP="0083230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Nagrody</w:t>
      </w:r>
    </w:p>
    <w:p w:rsidR="009E1A8B" w:rsidRPr="000A5559" w:rsidRDefault="009E1A8B" w:rsidP="00E21C3B">
      <w:pPr>
        <w:pStyle w:val="ListParagraph"/>
        <w:numPr>
          <w:ilvl w:val="0"/>
          <w:numId w:val="5"/>
        </w:numPr>
        <w:ind w:left="1560" w:hanging="284"/>
        <w:rPr>
          <w:b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0A5559">
        <w:rPr>
          <w:b/>
          <w:sz w:val="24"/>
          <w:szCs w:val="24"/>
        </w:rPr>
        <w:t xml:space="preserve">Za I, II i III miejsce w poszczególnych grupach wiekowych uczestnicy otrzymają </w:t>
      </w:r>
    </w:p>
    <w:p w:rsidR="009E1A8B" w:rsidRDefault="009E1A8B" w:rsidP="00E21C3B">
      <w:pPr>
        <w:pStyle w:val="ListParagraph"/>
        <w:ind w:left="2138" w:hanging="578"/>
        <w:rPr>
          <w:sz w:val="24"/>
          <w:szCs w:val="24"/>
        </w:rPr>
      </w:pPr>
      <w:r w:rsidRPr="000A5559">
        <w:rPr>
          <w:b/>
          <w:sz w:val="24"/>
          <w:szCs w:val="24"/>
        </w:rPr>
        <w:t xml:space="preserve"> dyplomy, medale i puchary. </w:t>
      </w:r>
      <w:r>
        <w:rPr>
          <w:sz w:val="24"/>
          <w:szCs w:val="24"/>
        </w:rPr>
        <w:t xml:space="preserve"> P</w:t>
      </w:r>
      <w:r w:rsidRPr="00832306">
        <w:rPr>
          <w:sz w:val="24"/>
          <w:szCs w:val="24"/>
        </w:rPr>
        <w:t xml:space="preserve">rzewidziane są </w:t>
      </w:r>
      <w:r>
        <w:rPr>
          <w:sz w:val="24"/>
          <w:szCs w:val="24"/>
        </w:rPr>
        <w:t xml:space="preserve"> również </w:t>
      </w:r>
      <w:r w:rsidRPr="00832306">
        <w:rPr>
          <w:sz w:val="24"/>
          <w:szCs w:val="24"/>
        </w:rPr>
        <w:t xml:space="preserve"> nagrody niespodzianki.</w:t>
      </w:r>
    </w:p>
    <w:p w:rsidR="009E1A8B" w:rsidRPr="00CD7B20" w:rsidRDefault="009E1A8B" w:rsidP="00D82038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Uczestnictwo</w:t>
      </w:r>
    </w:p>
    <w:p w:rsidR="009E1A8B" w:rsidRPr="000A5559" w:rsidRDefault="009E1A8B" w:rsidP="00E21C3B">
      <w:pPr>
        <w:pStyle w:val="ListParagraph"/>
        <w:numPr>
          <w:ilvl w:val="0"/>
          <w:numId w:val="5"/>
        </w:numPr>
        <w:ind w:left="1985" w:hanging="709"/>
        <w:rPr>
          <w:b/>
          <w:sz w:val="24"/>
          <w:szCs w:val="24"/>
        </w:rPr>
      </w:pPr>
      <w:r w:rsidRPr="00E21C3B">
        <w:rPr>
          <w:sz w:val="24"/>
          <w:szCs w:val="24"/>
        </w:rPr>
        <w:t xml:space="preserve">W zawodach mogą brać udział wszyscy chętni z terenu gmin: </w:t>
      </w:r>
      <w:r w:rsidRPr="000A5559">
        <w:rPr>
          <w:b/>
          <w:sz w:val="24"/>
          <w:szCs w:val="24"/>
        </w:rPr>
        <w:t>Boniewo, Brześć</w:t>
      </w:r>
    </w:p>
    <w:p w:rsidR="009E1A8B" w:rsidRPr="00E21C3B" w:rsidRDefault="009E1A8B" w:rsidP="00E21C3B">
      <w:pPr>
        <w:pStyle w:val="ListParagraph"/>
        <w:ind w:left="1985" w:firstLine="0"/>
        <w:rPr>
          <w:sz w:val="24"/>
          <w:szCs w:val="24"/>
        </w:rPr>
      </w:pPr>
      <w:r w:rsidRPr="000A5559">
        <w:rPr>
          <w:b/>
          <w:sz w:val="24"/>
          <w:szCs w:val="24"/>
        </w:rPr>
        <w:t xml:space="preserve"> Kujawski, Choceń, Chodecz, Fabianki, Izbica Kujawska, Lubanie, Lubień Kujawski, Lubraniec, Włocławek, </w:t>
      </w:r>
      <w:r w:rsidRPr="00E21C3B">
        <w:rPr>
          <w:sz w:val="24"/>
          <w:szCs w:val="24"/>
        </w:rPr>
        <w:t>którzy :</w:t>
      </w:r>
    </w:p>
    <w:p w:rsidR="009E1A8B" w:rsidRDefault="009E1A8B" w:rsidP="00E21C3B">
      <w:pPr>
        <w:pStyle w:val="ListParagraph"/>
        <w:numPr>
          <w:ilvl w:val="0"/>
          <w:numId w:val="6"/>
        </w:numPr>
        <w:ind w:left="2268" w:hanging="425"/>
        <w:rPr>
          <w:sz w:val="24"/>
          <w:szCs w:val="24"/>
        </w:rPr>
      </w:pPr>
      <w:r>
        <w:rPr>
          <w:sz w:val="24"/>
          <w:szCs w:val="24"/>
        </w:rPr>
        <w:t>zapoznali się z regulaminem i zobowiązują się go przestrzegać,</w:t>
      </w:r>
    </w:p>
    <w:p w:rsidR="009E1A8B" w:rsidRDefault="009E1A8B" w:rsidP="00E21C3B">
      <w:pPr>
        <w:pStyle w:val="ListParagraph"/>
        <w:numPr>
          <w:ilvl w:val="0"/>
          <w:numId w:val="6"/>
        </w:numPr>
        <w:ind w:left="2268" w:hanging="425"/>
        <w:rPr>
          <w:sz w:val="24"/>
          <w:szCs w:val="24"/>
        </w:rPr>
      </w:pPr>
      <w:r>
        <w:rPr>
          <w:sz w:val="24"/>
          <w:szCs w:val="24"/>
        </w:rPr>
        <w:t>posiadają własny sprzęt do gry ( rakietki),</w:t>
      </w:r>
    </w:p>
    <w:p w:rsidR="009E1A8B" w:rsidRDefault="009E1A8B" w:rsidP="00E21C3B">
      <w:pPr>
        <w:pStyle w:val="ListParagraph"/>
        <w:numPr>
          <w:ilvl w:val="0"/>
          <w:numId w:val="6"/>
        </w:numPr>
        <w:ind w:left="2268" w:hanging="425"/>
        <w:rPr>
          <w:sz w:val="24"/>
          <w:szCs w:val="24"/>
        </w:rPr>
      </w:pPr>
      <w:r>
        <w:rPr>
          <w:sz w:val="24"/>
          <w:szCs w:val="24"/>
        </w:rPr>
        <w:t>dokonają terminowego zgłoszenia się do zawodów na drukach organizatora ( druki do pobrania od organizatorów przed zawodami).</w:t>
      </w:r>
    </w:p>
    <w:p w:rsidR="009E1A8B" w:rsidRPr="00E21C3B" w:rsidRDefault="009E1A8B" w:rsidP="00D82038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E21C3B">
        <w:rPr>
          <w:b/>
          <w:sz w:val="24"/>
          <w:szCs w:val="24"/>
        </w:rPr>
        <w:t>Postanowienia końcowe</w:t>
      </w:r>
    </w:p>
    <w:p w:rsidR="009E1A8B" w:rsidRPr="000A5559" w:rsidRDefault="009E1A8B" w:rsidP="000A5559">
      <w:pPr>
        <w:pStyle w:val="ListParagraph"/>
        <w:numPr>
          <w:ilvl w:val="0"/>
          <w:numId w:val="5"/>
        </w:numPr>
        <w:ind w:left="1985" w:hanging="709"/>
        <w:rPr>
          <w:b/>
          <w:sz w:val="24"/>
          <w:szCs w:val="24"/>
          <w:u w:val="single"/>
        </w:rPr>
      </w:pPr>
      <w:r w:rsidRPr="000A5559">
        <w:rPr>
          <w:b/>
          <w:sz w:val="24"/>
          <w:szCs w:val="24"/>
          <w:u w:val="single"/>
        </w:rPr>
        <w:t xml:space="preserve">Wszystkich zawodników obowiązuje strój sportowy. </w:t>
      </w:r>
    </w:p>
    <w:p w:rsidR="009E1A8B" w:rsidRPr="000A5559" w:rsidRDefault="009E1A8B" w:rsidP="000A5559">
      <w:pPr>
        <w:pStyle w:val="ListParagraph"/>
        <w:numPr>
          <w:ilvl w:val="0"/>
          <w:numId w:val="5"/>
        </w:numPr>
        <w:ind w:left="1985" w:hanging="709"/>
        <w:rPr>
          <w:sz w:val="24"/>
          <w:szCs w:val="24"/>
        </w:rPr>
      </w:pPr>
      <w:r>
        <w:rPr>
          <w:sz w:val="24"/>
          <w:szCs w:val="24"/>
        </w:rPr>
        <w:t>Każdy zawodnik uczestniczący w zawodach powinien przedstawić organizatorowi dokument tożsamości (dowód osobisty lub legitymację szkolną) stwierdzającą rocznik i miejsce zamieszkania.</w:t>
      </w:r>
    </w:p>
    <w:p w:rsidR="009E1A8B" w:rsidRDefault="009E1A8B" w:rsidP="000A5559">
      <w:pPr>
        <w:pStyle w:val="ListParagraph"/>
        <w:numPr>
          <w:ilvl w:val="0"/>
          <w:numId w:val="5"/>
        </w:numPr>
        <w:ind w:left="1985" w:hanging="709"/>
        <w:rPr>
          <w:sz w:val="24"/>
          <w:szCs w:val="24"/>
        </w:rPr>
      </w:pPr>
      <w:r>
        <w:rPr>
          <w:sz w:val="24"/>
          <w:szCs w:val="24"/>
        </w:rPr>
        <w:t>Uczestnicy turnieju są zobowiązani do przestrzegania zasad i regulaminów ustalonych przez  organizatora turnieju i gospodarza obiektu.</w:t>
      </w:r>
      <w:r w:rsidRPr="000A5559">
        <w:rPr>
          <w:sz w:val="24"/>
          <w:szCs w:val="24"/>
        </w:rPr>
        <w:t xml:space="preserve"> </w:t>
      </w:r>
    </w:p>
    <w:p w:rsidR="009E1A8B" w:rsidRDefault="009E1A8B" w:rsidP="000A5559">
      <w:pPr>
        <w:pStyle w:val="ListParagraph"/>
        <w:numPr>
          <w:ilvl w:val="0"/>
          <w:numId w:val="5"/>
        </w:numPr>
        <w:ind w:left="1985" w:hanging="709"/>
        <w:rPr>
          <w:sz w:val="24"/>
          <w:szCs w:val="24"/>
        </w:rPr>
      </w:pPr>
      <w:r>
        <w:rPr>
          <w:sz w:val="24"/>
          <w:szCs w:val="24"/>
        </w:rPr>
        <w:t>Zawodnicy startują na własną odpowiedzialność.</w:t>
      </w:r>
      <w:r w:rsidRPr="000A5559">
        <w:rPr>
          <w:sz w:val="24"/>
          <w:szCs w:val="24"/>
        </w:rPr>
        <w:t xml:space="preserve"> </w:t>
      </w:r>
    </w:p>
    <w:p w:rsidR="009E1A8B" w:rsidRPr="000A5559" w:rsidRDefault="009E1A8B" w:rsidP="000A5559">
      <w:pPr>
        <w:pStyle w:val="ListParagraph"/>
        <w:numPr>
          <w:ilvl w:val="0"/>
          <w:numId w:val="5"/>
        </w:numPr>
        <w:ind w:left="1985" w:hanging="709"/>
        <w:rPr>
          <w:sz w:val="24"/>
          <w:szCs w:val="24"/>
        </w:rPr>
      </w:pPr>
      <w:r>
        <w:rPr>
          <w:sz w:val="24"/>
          <w:szCs w:val="24"/>
        </w:rPr>
        <w:t>Dojazd zawodników na koszt własny.</w:t>
      </w:r>
    </w:p>
    <w:p w:rsidR="009E1A8B" w:rsidRDefault="009E1A8B" w:rsidP="00E21C3B">
      <w:pPr>
        <w:pStyle w:val="ListParagraph"/>
        <w:numPr>
          <w:ilvl w:val="0"/>
          <w:numId w:val="5"/>
        </w:numPr>
        <w:ind w:left="1985" w:hanging="709"/>
        <w:rPr>
          <w:sz w:val="24"/>
          <w:szCs w:val="24"/>
        </w:rPr>
      </w:pPr>
      <w:r>
        <w:rPr>
          <w:sz w:val="24"/>
          <w:szCs w:val="24"/>
        </w:rPr>
        <w:t>Organizator nie ponosi odpowiedzialności za rzeczy zagubione lub pozostawione w szatni.</w:t>
      </w:r>
    </w:p>
    <w:p w:rsidR="009E1A8B" w:rsidRDefault="009E1A8B" w:rsidP="00E21C3B">
      <w:pPr>
        <w:pStyle w:val="ListParagraph"/>
        <w:numPr>
          <w:ilvl w:val="0"/>
          <w:numId w:val="5"/>
        </w:numPr>
        <w:ind w:left="1985" w:hanging="709"/>
        <w:rPr>
          <w:sz w:val="24"/>
          <w:szCs w:val="24"/>
        </w:rPr>
      </w:pPr>
      <w:r>
        <w:rPr>
          <w:sz w:val="24"/>
          <w:szCs w:val="24"/>
        </w:rPr>
        <w:t>Zawodnicy ponoszą pełną odpowiedzialność za szkody poniesione przez siebie.</w:t>
      </w:r>
    </w:p>
    <w:p w:rsidR="009E1A8B" w:rsidRDefault="009E1A8B" w:rsidP="00E21C3B">
      <w:pPr>
        <w:pStyle w:val="ListParagraph"/>
        <w:numPr>
          <w:ilvl w:val="0"/>
          <w:numId w:val="5"/>
        </w:numPr>
        <w:ind w:left="1985" w:hanging="709"/>
        <w:rPr>
          <w:sz w:val="24"/>
          <w:szCs w:val="24"/>
        </w:rPr>
      </w:pPr>
      <w:r>
        <w:rPr>
          <w:sz w:val="24"/>
          <w:szCs w:val="24"/>
        </w:rPr>
        <w:t>Organizatorzy zapewniają (w razie potrzeby) udzielenie pierwszej pomocy przedmedycznej .</w:t>
      </w:r>
    </w:p>
    <w:p w:rsidR="009E1A8B" w:rsidRDefault="009E1A8B" w:rsidP="00E21C3B">
      <w:pPr>
        <w:pStyle w:val="ListParagraph"/>
        <w:numPr>
          <w:ilvl w:val="0"/>
          <w:numId w:val="5"/>
        </w:numPr>
        <w:ind w:left="1985" w:hanging="709"/>
        <w:rPr>
          <w:b/>
          <w:sz w:val="24"/>
          <w:szCs w:val="24"/>
          <w:u w:val="single"/>
        </w:rPr>
      </w:pPr>
      <w:r w:rsidRPr="000A5559">
        <w:rPr>
          <w:b/>
          <w:sz w:val="24"/>
          <w:szCs w:val="24"/>
          <w:u w:val="single"/>
        </w:rPr>
        <w:t xml:space="preserve">W kwestiach nie objętych regulaminem ostateczną decyzję podejmuje </w:t>
      </w:r>
      <w:r>
        <w:rPr>
          <w:b/>
          <w:sz w:val="24"/>
          <w:szCs w:val="24"/>
          <w:u w:val="single"/>
        </w:rPr>
        <w:t>organizator,</w:t>
      </w:r>
    </w:p>
    <w:p w:rsidR="009E1A8B" w:rsidRPr="00C34F79" w:rsidRDefault="009E1A8B" w:rsidP="00E21C3B">
      <w:pPr>
        <w:pStyle w:val="ListParagraph"/>
        <w:numPr>
          <w:ilvl w:val="0"/>
          <w:numId w:val="5"/>
        </w:numPr>
        <w:ind w:left="1985" w:hanging="709"/>
        <w:rPr>
          <w:b/>
          <w:sz w:val="28"/>
          <w:szCs w:val="28"/>
          <w:u w:val="single"/>
        </w:rPr>
      </w:pPr>
      <w:r w:rsidRPr="00C34F79">
        <w:rPr>
          <w:b/>
          <w:sz w:val="28"/>
          <w:szCs w:val="28"/>
          <w:u w:val="single"/>
        </w:rPr>
        <w:t>W kwestiach organizacyjnych prosimy o kontaktowanie się z panem Adamem Ciesielskim tel. 600328905.</w:t>
      </w:r>
    </w:p>
    <w:p w:rsidR="009E1A8B" w:rsidRPr="00C34F79" w:rsidRDefault="009E1A8B" w:rsidP="00D82038">
      <w:pPr>
        <w:pStyle w:val="ListParagraph"/>
        <w:ind w:left="2138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9E1A8B" w:rsidRPr="00C34F79" w:rsidSect="00CD7B20">
      <w:footerReference w:type="even" r:id="rId13"/>
      <w:footerReference w:type="default" r:id="rId14"/>
      <w:pgSz w:w="11906" w:h="16838"/>
      <w:pgMar w:top="426" w:right="849" w:bottom="142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A8B" w:rsidRDefault="009E1A8B">
      <w:r>
        <w:separator/>
      </w:r>
    </w:p>
  </w:endnote>
  <w:endnote w:type="continuationSeparator" w:id="0">
    <w:p w:rsidR="009E1A8B" w:rsidRDefault="009E1A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A8B" w:rsidRDefault="009E1A8B" w:rsidP="00AE15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E1A8B" w:rsidRDefault="009E1A8B" w:rsidP="0066703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A8B" w:rsidRDefault="009E1A8B" w:rsidP="00AE15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E1A8B" w:rsidRDefault="009E1A8B" w:rsidP="0066703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A8B" w:rsidRDefault="009E1A8B">
      <w:r>
        <w:separator/>
      </w:r>
    </w:p>
  </w:footnote>
  <w:footnote w:type="continuationSeparator" w:id="0">
    <w:p w:rsidR="009E1A8B" w:rsidRDefault="009E1A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56498"/>
    <w:multiLevelType w:val="hybridMultilevel"/>
    <w:tmpl w:val="25D4BDFA"/>
    <w:lvl w:ilvl="0" w:tplc="0415000B">
      <w:start w:val="1"/>
      <w:numFmt w:val="bullet"/>
      <w:lvlText w:val=""/>
      <w:lvlJc w:val="left"/>
      <w:pPr>
        <w:ind w:left="255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9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318" w:hanging="360"/>
      </w:pPr>
      <w:rPr>
        <w:rFonts w:ascii="Wingdings" w:hAnsi="Wingdings" w:hint="default"/>
      </w:rPr>
    </w:lvl>
  </w:abstractNum>
  <w:abstractNum w:abstractNumId="1">
    <w:nsid w:val="0B6F4559"/>
    <w:multiLevelType w:val="hybridMultilevel"/>
    <w:tmpl w:val="D812B586"/>
    <w:lvl w:ilvl="0" w:tplc="041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>
    <w:nsid w:val="0C735576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>
    <w:nsid w:val="27534ADD"/>
    <w:multiLevelType w:val="hybridMultilevel"/>
    <w:tmpl w:val="7FDCAB54"/>
    <w:lvl w:ilvl="0" w:tplc="0415000B">
      <w:start w:val="1"/>
      <w:numFmt w:val="bullet"/>
      <w:lvlText w:val=""/>
      <w:lvlJc w:val="left"/>
      <w:pPr>
        <w:ind w:left="25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300" w:hanging="360"/>
      </w:pPr>
      <w:rPr>
        <w:rFonts w:ascii="Wingdings" w:hAnsi="Wingdings" w:hint="default"/>
      </w:rPr>
    </w:lvl>
  </w:abstractNum>
  <w:abstractNum w:abstractNumId="4">
    <w:nsid w:val="332837C5"/>
    <w:multiLevelType w:val="hybridMultilevel"/>
    <w:tmpl w:val="659A394E"/>
    <w:lvl w:ilvl="0" w:tplc="0415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5">
    <w:nsid w:val="35147BFD"/>
    <w:multiLevelType w:val="hybridMultilevel"/>
    <w:tmpl w:val="E7EC0D64"/>
    <w:lvl w:ilvl="0" w:tplc="261A2312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3C967F75"/>
    <w:multiLevelType w:val="hybridMultilevel"/>
    <w:tmpl w:val="A2A41374"/>
    <w:lvl w:ilvl="0" w:tplc="0415000B">
      <w:start w:val="1"/>
      <w:numFmt w:val="bullet"/>
      <w:lvlText w:val=""/>
      <w:lvlJc w:val="left"/>
      <w:pPr>
        <w:ind w:left="18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7">
    <w:nsid w:val="53412516"/>
    <w:multiLevelType w:val="hybridMultilevel"/>
    <w:tmpl w:val="EE945A20"/>
    <w:lvl w:ilvl="0" w:tplc="0415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>
    <w:nsid w:val="5C033645"/>
    <w:multiLevelType w:val="hybridMultilevel"/>
    <w:tmpl w:val="43E2835E"/>
    <w:lvl w:ilvl="0" w:tplc="0415000B">
      <w:start w:val="1"/>
      <w:numFmt w:val="bullet"/>
      <w:lvlText w:val=""/>
      <w:lvlJc w:val="left"/>
      <w:pPr>
        <w:ind w:left="214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6C943EDB"/>
    <w:multiLevelType w:val="hybridMultilevel"/>
    <w:tmpl w:val="7F5C81E8"/>
    <w:lvl w:ilvl="0" w:tplc="0415000B">
      <w:start w:val="1"/>
      <w:numFmt w:val="bullet"/>
      <w:lvlText w:val=""/>
      <w:lvlJc w:val="left"/>
      <w:pPr>
        <w:ind w:left="214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4"/>
  </w:num>
  <w:num w:numId="7">
    <w:abstractNumId w:val="9"/>
  </w:num>
  <w:num w:numId="8">
    <w:abstractNumId w:val="1"/>
  </w:num>
  <w:num w:numId="9">
    <w:abstractNumId w:val="3"/>
  </w:num>
  <w:num w:numId="10">
    <w:abstractNumId w:val="2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11">
    <w:abstractNumId w:val="2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12">
    <w:abstractNumId w:val="2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04B4"/>
    <w:rsid w:val="000A5559"/>
    <w:rsid w:val="000B4868"/>
    <w:rsid w:val="00111CEB"/>
    <w:rsid w:val="001379D7"/>
    <w:rsid w:val="00141E0D"/>
    <w:rsid w:val="00161B04"/>
    <w:rsid w:val="001F3E24"/>
    <w:rsid w:val="001F53CD"/>
    <w:rsid w:val="0021407D"/>
    <w:rsid w:val="002B7579"/>
    <w:rsid w:val="002D3D4A"/>
    <w:rsid w:val="00305C7A"/>
    <w:rsid w:val="003257A1"/>
    <w:rsid w:val="003842C0"/>
    <w:rsid w:val="00425596"/>
    <w:rsid w:val="00426E4F"/>
    <w:rsid w:val="00524347"/>
    <w:rsid w:val="005B78D7"/>
    <w:rsid w:val="005F3C17"/>
    <w:rsid w:val="006224D2"/>
    <w:rsid w:val="00656070"/>
    <w:rsid w:val="00667037"/>
    <w:rsid w:val="006B2795"/>
    <w:rsid w:val="006D6158"/>
    <w:rsid w:val="007E6B10"/>
    <w:rsid w:val="00832306"/>
    <w:rsid w:val="00997539"/>
    <w:rsid w:val="009E1A8B"/>
    <w:rsid w:val="00A17C6C"/>
    <w:rsid w:val="00AE156C"/>
    <w:rsid w:val="00AE6F2D"/>
    <w:rsid w:val="00B404B4"/>
    <w:rsid w:val="00B733F0"/>
    <w:rsid w:val="00C34F79"/>
    <w:rsid w:val="00CD7B20"/>
    <w:rsid w:val="00D82038"/>
    <w:rsid w:val="00DF62F1"/>
    <w:rsid w:val="00E21C3B"/>
    <w:rsid w:val="00E63AA6"/>
    <w:rsid w:val="00E74F37"/>
    <w:rsid w:val="00F24272"/>
    <w:rsid w:val="00FD7EE3"/>
    <w:rsid w:val="00FE2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B04"/>
    <w:pPr>
      <w:spacing w:after="200" w:line="360" w:lineRule="auto"/>
      <w:ind w:firstLine="709"/>
      <w:jc w:val="both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404B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66703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3F89"/>
    <w:rPr>
      <w:lang w:eastAsia="en-US"/>
    </w:rPr>
  </w:style>
  <w:style w:type="character" w:styleId="PageNumber">
    <w:name w:val="page number"/>
    <w:basedOn w:val="DefaultParagraphFont"/>
    <w:uiPriority w:val="99"/>
    <w:rsid w:val="0066703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kws.org.pl/logadopobrania,UE%20czarno-bia%C5%82e.jpg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http://www.kws.org.pl/logadopobrania,logo%20PROW_odcie%C5%84%20szaro%C5%9Bci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http://www.kws.org.pl/logadopobrania,logo%20LEADER_unijne_cz-b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3</Pages>
  <Words>626</Words>
  <Characters>3756</Characters>
  <Application>Microsoft Office Outlook</Application>
  <DocSecurity>0</DocSecurity>
  <Lines>0</Lines>
  <Paragraphs>0</Paragraphs>
  <ScaleCrop>false</ScaleCrop>
  <Company>Prywatny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Prywatny</dc:creator>
  <cp:keywords/>
  <dc:description/>
  <cp:lastModifiedBy>zdzislawa_bywalska</cp:lastModifiedBy>
  <cp:revision>3</cp:revision>
  <cp:lastPrinted>2014-04-28T13:06:00Z</cp:lastPrinted>
  <dcterms:created xsi:type="dcterms:W3CDTF">2014-04-28T10:49:00Z</dcterms:created>
  <dcterms:modified xsi:type="dcterms:W3CDTF">2014-04-28T13:25:00Z</dcterms:modified>
</cp:coreProperties>
</file>