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36D" w:rsidRPr="00BC5843" w:rsidRDefault="0013436D" w:rsidP="00790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16"/>
          <w:szCs w:val="16"/>
        </w:rPr>
      </w:pPr>
    </w:p>
    <w:tbl>
      <w:tblPr>
        <w:tblW w:w="9836" w:type="dxa"/>
        <w:tblInd w:w="-356" w:type="dxa"/>
        <w:tblCellMar>
          <w:left w:w="70" w:type="dxa"/>
          <w:right w:w="70" w:type="dxa"/>
        </w:tblCellMar>
        <w:tblLook w:val="00A0"/>
      </w:tblPr>
      <w:tblGrid>
        <w:gridCol w:w="1840"/>
        <w:gridCol w:w="996"/>
        <w:gridCol w:w="1456"/>
        <w:gridCol w:w="996"/>
        <w:gridCol w:w="1456"/>
        <w:gridCol w:w="996"/>
        <w:gridCol w:w="2096"/>
      </w:tblGrid>
      <w:tr w:rsidR="0013436D" w:rsidRPr="00753575" w:rsidTr="007905AC">
        <w:trPr>
          <w:trHeight w:val="300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unia_rolny" style="position:absolute;margin-left:-12.1pt;margin-top:10.2pt;width:102.75pt;height:69.75pt;z-index:251659264;visibility:visible">
                  <v:imagedata r:id="rId7" o:title=""/>
                </v:shape>
              </w:pict>
            </w:r>
            <w:r>
              <w:rPr>
                <w:noProof/>
              </w:rPr>
              <w:pict>
                <v:shape id="Obraz 3" o:spid="_x0000_s1027" type="#_x0000_t75" style="position:absolute;margin-left:252.75pt;margin-top:10.5pt;width:74.25pt;height:69pt;z-index:251656192;visibility:visible">
                  <v:imagedata r:id="rId8" o:title=""/>
                </v:shape>
              </w:pict>
            </w:r>
            <w:r>
              <w:rPr>
                <w:noProof/>
              </w:rPr>
              <w:pict>
                <v:shape id="Obraz 4" o:spid="_x0000_s1028" type="#_x0000_t75" style="position:absolute;margin-left:374.25pt;margin-top:12.75pt;width:105pt;height:62.25pt;z-index:251657216;visibility:visible">
                  <v:imagedata r:id="rId9" o:title=""/>
                </v:shape>
              </w:pict>
            </w:r>
            <w:r>
              <w:rPr>
                <w:noProof/>
              </w:rPr>
              <w:pict>
                <v:shape id="Obraz 2" o:spid="_x0000_s1029" type="#_x0000_t75" style="position:absolute;margin-left:132.75pt;margin-top:15pt;width:74.25pt;height:63pt;z-index:251658240;visibility:visible">
                  <v:imagedata r:id="rId10" o:title=""/>
                </v:shap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1700"/>
            </w:tblGrid>
            <w:tr w:rsidR="0013436D" w:rsidRPr="00753575">
              <w:trPr>
                <w:trHeight w:val="300"/>
                <w:tblCellSpacing w:w="0" w:type="dxa"/>
              </w:trPr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13436D" w:rsidRPr="007905AC" w:rsidRDefault="0013436D" w:rsidP="007905AC">
                  <w:pPr>
                    <w:spacing w:after="0" w:line="240" w:lineRule="auto"/>
                    <w:rPr>
                      <w:color w:val="000000"/>
                    </w:rPr>
                  </w:pPr>
                </w:p>
              </w:tc>
            </w:tr>
          </w:tbl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</w:tr>
      <w:tr w:rsidR="0013436D" w:rsidRPr="00753575" w:rsidTr="007905AC">
        <w:trPr>
          <w:trHeight w:val="300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</w:tr>
      <w:tr w:rsidR="0013436D" w:rsidRPr="00753575" w:rsidTr="007905AC">
        <w:trPr>
          <w:trHeight w:val="300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</w:tr>
      <w:tr w:rsidR="0013436D" w:rsidRPr="00753575" w:rsidTr="007905AC">
        <w:trPr>
          <w:trHeight w:val="300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</w:tr>
      <w:tr w:rsidR="0013436D" w:rsidRPr="00753575" w:rsidTr="007905AC">
        <w:trPr>
          <w:trHeight w:val="300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</w:tr>
      <w:tr w:rsidR="0013436D" w:rsidRPr="00753575" w:rsidTr="007905AC">
        <w:trPr>
          <w:trHeight w:val="300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7905AC" w:rsidRDefault="0013436D" w:rsidP="007905AC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436D" w:rsidRPr="006F1951" w:rsidRDefault="0013436D" w:rsidP="007905AC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</w:tr>
    </w:tbl>
    <w:p w:rsidR="0013436D" w:rsidRPr="006F1951" w:rsidRDefault="0013436D" w:rsidP="00790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16"/>
          <w:szCs w:val="16"/>
        </w:rPr>
      </w:pPr>
    </w:p>
    <w:p w:rsidR="0013436D" w:rsidRPr="002A211C" w:rsidRDefault="0013436D" w:rsidP="002A211C">
      <w:pPr>
        <w:pStyle w:val="Title"/>
        <w:jc w:val="center"/>
        <w:rPr>
          <w:sz w:val="48"/>
          <w:szCs w:val="48"/>
        </w:rPr>
      </w:pPr>
      <w:r w:rsidRPr="002A211C">
        <w:rPr>
          <w:sz w:val="48"/>
          <w:szCs w:val="48"/>
        </w:rPr>
        <w:t>REGULAMIN   KONKURSU   FOTOGRAFICZNEGO</w:t>
      </w:r>
    </w:p>
    <w:p w:rsidR="0013436D" w:rsidRPr="004A52CC" w:rsidRDefault="0013436D" w:rsidP="004A52CC">
      <w:pPr>
        <w:pStyle w:val="Title"/>
        <w:jc w:val="center"/>
        <w:rPr>
          <w:b/>
          <w:sz w:val="48"/>
          <w:szCs w:val="48"/>
        </w:rPr>
      </w:pPr>
      <w:r w:rsidRPr="002A211C">
        <w:rPr>
          <w:b/>
          <w:sz w:val="48"/>
          <w:szCs w:val="48"/>
        </w:rPr>
        <w:t>„Perełki Dorzecza Zgłowiączki”</w:t>
      </w:r>
      <w:r>
        <w:rPr>
          <w:b/>
          <w:sz w:val="48"/>
          <w:szCs w:val="48"/>
        </w:rPr>
        <w:t xml:space="preserve">                 IV</w:t>
      </w:r>
      <w:r w:rsidRPr="004A52CC">
        <w:rPr>
          <w:b/>
          <w:sz w:val="40"/>
          <w:szCs w:val="40"/>
        </w:rPr>
        <w:t xml:space="preserve"> edycja</w:t>
      </w:r>
    </w:p>
    <w:p w:rsidR="0013436D" w:rsidRPr="00137377" w:rsidRDefault="0013436D" w:rsidP="002A211C">
      <w:pPr>
        <w:pStyle w:val="Title"/>
        <w:jc w:val="center"/>
        <w:rPr>
          <w:b/>
          <w:sz w:val="20"/>
          <w:szCs w:val="20"/>
        </w:rPr>
      </w:pPr>
    </w:p>
    <w:p w:rsidR="0013436D" w:rsidRPr="002A211C" w:rsidRDefault="0013436D" w:rsidP="002A211C">
      <w:pPr>
        <w:pStyle w:val="Title"/>
        <w:jc w:val="center"/>
        <w:rPr>
          <w:b/>
          <w:sz w:val="16"/>
          <w:szCs w:val="16"/>
        </w:rPr>
      </w:pPr>
    </w:p>
    <w:p w:rsidR="0013436D" w:rsidRDefault="0013436D" w:rsidP="0057753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</w:rPr>
      </w:pPr>
    </w:p>
    <w:p w:rsidR="0013436D" w:rsidRDefault="0013436D" w:rsidP="0057753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>§1.</w:t>
      </w:r>
    </w:p>
    <w:p w:rsidR="0013436D" w:rsidRDefault="0013436D" w:rsidP="0057753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 xml:space="preserve">                                                      Postanowienia ogólne</w:t>
      </w:r>
    </w:p>
    <w:p w:rsidR="0013436D" w:rsidRDefault="0013436D" w:rsidP="007905A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</w:rPr>
      </w:pPr>
    </w:p>
    <w:p w:rsidR="0013436D" w:rsidRPr="002A211C" w:rsidRDefault="0013436D" w:rsidP="002A211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hAnsi="Arial" w:cs="Arial"/>
          <w:color w:val="000000"/>
        </w:rPr>
      </w:pPr>
      <w:r w:rsidRPr="002A211C">
        <w:rPr>
          <w:rFonts w:ascii="Arial" w:hAnsi="Arial" w:cs="Arial"/>
          <w:color w:val="000000"/>
        </w:rPr>
        <w:t xml:space="preserve">Organizatorem Konkursu jest Stowarzyszenie Lokalna Grupa Działania Dorzecza Zgłowiączki </w:t>
      </w:r>
    </w:p>
    <w:p w:rsidR="0013436D" w:rsidRPr="002A211C" w:rsidRDefault="0013436D" w:rsidP="002A211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hAnsi="Arial" w:cs="Arial"/>
          <w:color w:val="000000"/>
        </w:rPr>
      </w:pPr>
      <w:r w:rsidRPr="002A211C">
        <w:rPr>
          <w:rFonts w:ascii="Arial" w:hAnsi="Arial" w:cs="Arial"/>
          <w:color w:val="000000"/>
        </w:rPr>
        <w:t>Zasady określa niniejszy Regulamin, który wchodzi w życie z dniem rozpoczęcia Konkursu i obowiązuje do czasu jego zakończenia.</w:t>
      </w:r>
    </w:p>
    <w:p w:rsidR="0013436D" w:rsidRPr="002A211C" w:rsidRDefault="0013436D" w:rsidP="002A211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hAnsi="Arial" w:cs="Arial"/>
          <w:color w:val="000000"/>
        </w:rPr>
      </w:pPr>
      <w:r w:rsidRPr="002A211C">
        <w:rPr>
          <w:rFonts w:ascii="Arial" w:hAnsi="Arial" w:cs="Arial"/>
          <w:color w:val="000000"/>
        </w:rPr>
        <w:t>Regulamin Konkursu zo</w:t>
      </w:r>
      <w:r>
        <w:rPr>
          <w:rFonts w:ascii="Arial" w:hAnsi="Arial" w:cs="Arial"/>
          <w:color w:val="000000"/>
        </w:rPr>
        <w:t xml:space="preserve">stanie zamieszczony na stronach </w:t>
      </w:r>
      <w:r w:rsidRPr="002A211C">
        <w:rPr>
          <w:rFonts w:ascii="Arial" w:hAnsi="Arial" w:cs="Arial"/>
          <w:color w:val="000000"/>
        </w:rPr>
        <w:t>internetowych</w:t>
      </w:r>
      <w:r>
        <w:rPr>
          <w:rFonts w:ascii="Arial" w:hAnsi="Arial" w:cs="Arial"/>
          <w:color w:val="000000"/>
        </w:rPr>
        <w:t>: Stowarzyszenia  i gmin</w:t>
      </w:r>
      <w:r w:rsidRPr="002A211C">
        <w:rPr>
          <w:rFonts w:ascii="Arial" w:hAnsi="Arial" w:cs="Arial"/>
          <w:color w:val="000000"/>
        </w:rPr>
        <w:t xml:space="preserve"> należących do Stowarzyszenia tj. gmin: Boniewo, Brześć Kujawski, Choceń, Chodecz, Fabianki, Izbica Kujawska, Lubraniec, Lubień Kujawski, Lubanie, Włocławek</w:t>
      </w:r>
    </w:p>
    <w:p w:rsidR="0013436D" w:rsidRPr="002A211C" w:rsidRDefault="0013436D" w:rsidP="002A211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hAnsi="Arial" w:cs="Arial"/>
          <w:color w:val="000000"/>
        </w:rPr>
      </w:pPr>
      <w:r w:rsidRPr="002A211C">
        <w:rPr>
          <w:rFonts w:ascii="Arial" w:hAnsi="Arial" w:cs="Arial"/>
          <w:color w:val="000000"/>
        </w:rPr>
        <w:t>Adres Organizatora:</w:t>
      </w:r>
    </w:p>
    <w:p w:rsidR="0013436D" w:rsidRPr="002A211C" w:rsidRDefault="0013436D" w:rsidP="002A211C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b/>
          <w:color w:val="000000"/>
        </w:rPr>
      </w:pPr>
      <w:r w:rsidRPr="002A211C">
        <w:rPr>
          <w:rFonts w:ascii="Arial" w:hAnsi="Arial" w:cs="Arial"/>
          <w:b/>
          <w:color w:val="000000"/>
        </w:rPr>
        <w:t xml:space="preserve">Stowarzyszenie Lokalna Grupa Działania Dorzecza Zgłowiączki </w:t>
      </w:r>
    </w:p>
    <w:p w:rsidR="0013436D" w:rsidRPr="002A211C" w:rsidRDefault="0013436D" w:rsidP="002A211C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b/>
          <w:color w:val="000000"/>
        </w:rPr>
      </w:pPr>
      <w:r w:rsidRPr="002A211C">
        <w:rPr>
          <w:rFonts w:ascii="Arial" w:hAnsi="Arial" w:cs="Arial"/>
          <w:b/>
          <w:color w:val="000000"/>
        </w:rPr>
        <w:t>ul. Sikorskiego 12, 87 - 850 Choceń</w:t>
      </w:r>
    </w:p>
    <w:p w:rsidR="0013436D" w:rsidRPr="002A211C" w:rsidRDefault="0013436D" w:rsidP="002A211C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b/>
          <w:bCs/>
          <w:color w:val="000000"/>
        </w:rPr>
      </w:pPr>
      <w:r w:rsidRPr="002A211C">
        <w:rPr>
          <w:rFonts w:ascii="Arial" w:hAnsi="Arial" w:cs="Arial"/>
          <w:b/>
          <w:bCs/>
          <w:color w:val="000000"/>
        </w:rPr>
        <w:t xml:space="preserve">tel./fax. (54) 284 66 69 </w:t>
      </w:r>
    </w:p>
    <w:p w:rsidR="0013436D" w:rsidRPr="002A211C" w:rsidRDefault="0013436D" w:rsidP="002A211C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hAnsi="Arial" w:cs="Arial"/>
          <w:bCs/>
          <w:color w:val="000000"/>
        </w:rPr>
      </w:pPr>
      <w:r w:rsidRPr="002A211C">
        <w:rPr>
          <w:rFonts w:ascii="Arial" w:hAnsi="Arial" w:cs="Arial"/>
          <w:bCs/>
          <w:color w:val="000000"/>
        </w:rPr>
        <w:t xml:space="preserve"> 5.</w:t>
      </w:r>
      <w:r w:rsidRPr="002A211C">
        <w:rPr>
          <w:rFonts w:ascii="Arial" w:hAnsi="Arial" w:cs="Arial"/>
          <w:b/>
          <w:bCs/>
          <w:color w:val="000000"/>
        </w:rPr>
        <w:t xml:space="preserve"> </w:t>
      </w:r>
      <w:r w:rsidRPr="002A211C">
        <w:rPr>
          <w:rFonts w:ascii="Arial" w:hAnsi="Arial" w:cs="Arial"/>
          <w:color w:val="000000"/>
        </w:rPr>
        <w:t>Osoby upoważnione do udzielania informacji na temat Konkursu:</w:t>
      </w:r>
    </w:p>
    <w:p w:rsidR="0013436D" w:rsidRPr="002A211C" w:rsidRDefault="0013436D" w:rsidP="002A211C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hAnsi="Arial" w:cs="Arial"/>
          <w:bCs/>
          <w:color w:val="000000"/>
        </w:rPr>
      </w:pPr>
      <w:r w:rsidRPr="002A211C">
        <w:rPr>
          <w:rFonts w:ascii="Arial" w:hAnsi="Arial" w:cs="Arial"/>
          <w:b/>
          <w:bCs/>
          <w:color w:val="000000"/>
        </w:rPr>
        <w:t xml:space="preserve">      </w:t>
      </w:r>
      <w:r w:rsidRPr="002A211C">
        <w:rPr>
          <w:rFonts w:ascii="Arial" w:hAnsi="Arial" w:cs="Arial"/>
          <w:bCs/>
          <w:color w:val="000000"/>
        </w:rPr>
        <w:t>Aneta Hoffman,  Magdalena Szychulska</w:t>
      </w:r>
      <w:r>
        <w:rPr>
          <w:rFonts w:ascii="Arial" w:hAnsi="Arial" w:cs="Arial"/>
          <w:bCs/>
          <w:color w:val="000000"/>
        </w:rPr>
        <w:t>, Krzysztof Ciesielski</w:t>
      </w:r>
      <w:r w:rsidRPr="002A211C">
        <w:rPr>
          <w:rFonts w:ascii="Arial" w:hAnsi="Arial" w:cs="Arial"/>
          <w:bCs/>
          <w:color w:val="000000"/>
        </w:rPr>
        <w:t xml:space="preserve"> -  tel.  (54)  284 66 69 </w:t>
      </w:r>
    </w:p>
    <w:p w:rsidR="0013436D" w:rsidRPr="002A211C" w:rsidRDefault="0013436D" w:rsidP="002A211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i/>
          <w:color w:val="000081"/>
        </w:rPr>
      </w:pPr>
      <w:r w:rsidRPr="002A211C">
        <w:rPr>
          <w:rFonts w:ascii="Arial" w:hAnsi="Arial" w:cs="Arial"/>
          <w:b/>
          <w:bCs/>
          <w:color w:val="000000"/>
        </w:rPr>
        <w:t xml:space="preserve">      e-mail: </w:t>
      </w:r>
      <w:hyperlink r:id="rId11" w:history="1">
        <w:r w:rsidRPr="002A211C">
          <w:rPr>
            <w:rStyle w:val="Hyperlink"/>
            <w:rFonts w:ascii="Arial" w:hAnsi="Arial" w:cs="Arial"/>
            <w:b/>
            <w:bCs/>
            <w:i/>
          </w:rPr>
          <w:t>zglowiaczka@wp.pl</w:t>
        </w:r>
      </w:hyperlink>
    </w:p>
    <w:p w:rsidR="0013436D" w:rsidRPr="002A211C" w:rsidRDefault="0013436D" w:rsidP="002A211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 w:rsidRPr="002A211C">
        <w:rPr>
          <w:rFonts w:ascii="Arial" w:hAnsi="Arial" w:cs="Arial"/>
          <w:bCs/>
        </w:rPr>
        <w:t xml:space="preserve">  6. Konkurs zostanie przeprowadzony w okresie </w:t>
      </w:r>
      <w:r w:rsidRPr="00E21C79">
        <w:rPr>
          <w:rFonts w:ascii="Arial" w:hAnsi="Arial" w:cs="Arial"/>
          <w:b/>
          <w:bCs/>
        </w:rPr>
        <w:t>od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</w:rPr>
        <w:t xml:space="preserve">07 maja 2013 do 31 lipca  2013 </w:t>
      </w:r>
      <w:r w:rsidRPr="002A211C">
        <w:rPr>
          <w:rFonts w:ascii="Arial" w:hAnsi="Arial" w:cs="Arial"/>
          <w:b/>
          <w:bCs/>
        </w:rPr>
        <w:t>r.</w:t>
      </w:r>
    </w:p>
    <w:p w:rsidR="0013436D" w:rsidRPr="002A211C" w:rsidRDefault="0013436D" w:rsidP="002A211C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hAnsi="Arial" w:cs="Arial"/>
          <w:color w:val="000000"/>
        </w:rPr>
      </w:pPr>
      <w:r w:rsidRPr="002A211C">
        <w:rPr>
          <w:rFonts w:ascii="Arial" w:hAnsi="Arial" w:cs="Arial"/>
          <w:color w:val="000000"/>
        </w:rPr>
        <w:t xml:space="preserve">  7. Konkurs prowadzony jest na terenie działalności Stowarzyszenia (10 gmin wymienionych punkcie 3).</w:t>
      </w:r>
    </w:p>
    <w:p w:rsidR="0013436D" w:rsidRPr="002A211C" w:rsidRDefault="0013436D" w:rsidP="002A211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A211C">
        <w:rPr>
          <w:rFonts w:ascii="Arial" w:hAnsi="Arial" w:cs="Arial"/>
          <w:color w:val="000000"/>
        </w:rPr>
        <w:t xml:space="preserve">  8. Udział w Konkursie jest bezpłatny.</w:t>
      </w:r>
    </w:p>
    <w:p w:rsidR="0013436D" w:rsidRPr="002A211C" w:rsidRDefault="0013436D" w:rsidP="002A211C">
      <w:pPr>
        <w:autoSpaceDE w:val="0"/>
        <w:autoSpaceDN w:val="0"/>
        <w:adjustRightInd w:val="0"/>
        <w:spacing w:after="0" w:line="360" w:lineRule="auto"/>
        <w:ind w:left="284" w:hanging="142"/>
        <w:jc w:val="both"/>
        <w:rPr>
          <w:rFonts w:ascii="Arial" w:hAnsi="Arial" w:cs="Arial"/>
          <w:color w:val="000000"/>
        </w:rPr>
      </w:pPr>
      <w:r w:rsidRPr="002A211C">
        <w:rPr>
          <w:rFonts w:ascii="Arial" w:hAnsi="Arial" w:cs="Arial"/>
          <w:bCs/>
        </w:rPr>
        <w:t xml:space="preserve">9. </w:t>
      </w:r>
      <w:r w:rsidRPr="002A211C">
        <w:rPr>
          <w:rFonts w:ascii="Arial" w:hAnsi="Arial" w:cs="Arial"/>
          <w:color w:val="000000"/>
        </w:rPr>
        <w:t xml:space="preserve">Organizacja Konkursu oraz nagrody są współfinansowane ze środków </w:t>
      </w:r>
      <w:r>
        <w:rPr>
          <w:rFonts w:ascii="Arial" w:hAnsi="Arial" w:cs="Arial"/>
          <w:color w:val="000000"/>
        </w:rPr>
        <w:t xml:space="preserve">Unii Europejskiej </w:t>
      </w:r>
      <w:r w:rsidRPr="002A211C">
        <w:rPr>
          <w:rFonts w:ascii="Arial" w:hAnsi="Arial" w:cs="Arial"/>
          <w:color w:val="000000"/>
        </w:rPr>
        <w:t xml:space="preserve">w ramach </w:t>
      </w:r>
      <w:r>
        <w:rPr>
          <w:rFonts w:ascii="Arial" w:hAnsi="Arial" w:cs="Arial"/>
          <w:color w:val="000000"/>
        </w:rPr>
        <w:t xml:space="preserve">osi 4 - LEADER </w:t>
      </w:r>
      <w:r w:rsidRPr="002A211C">
        <w:rPr>
          <w:rFonts w:ascii="Arial" w:hAnsi="Arial" w:cs="Arial"/>
          <w:color w:val="000000"/>
        </w:rPr>
        <w:t xml:space="preserve"> Programu Rozwoju Obszarów Wiejskich</w:t>
      </w:r>
      <w:r>
        <w:rPr>
          <w:rFonts w:ascii="Arial" w:hAnsi="Arial" w:cs="Arial"/>
          <w:color w:val="000000"/>
        </w:rPr>
        <w:t xml:space="preserve"> na lata 2007 – 2013</w:t>
      </w:r>
      <w:r w:rsidRPr="002A211C">
        <w:rPr>
          <w:rFonts w:ascii="Arial" w:hAnsi="Arial" w:cs="Arial"/>
          <w:color w:val="000000"/>
        </w:rPr>
        <w:t xml:space="preserve">. </w:t>
      </w:r>
    </w:p>
    <w:p w:rsidR="0013436D" w:rsidRPr="00847C6B" w:rsidRDefault="0013436D" w:rsidP="002A211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</w:rPr>
      </w:pPr>
      <w:r w:rsidRPr="002A211C">
        <w:rPr>
          <w:rFonts w:ascii="Arial" w:hAnsi="Arial" w:cs="Arial"/>
          <w:bCs/>
        </w:rPr>
        <w:t xml:space="preserve"> </w:t>
      </w:r>
    </w:p>
    <w:p w:rsidR="0013436D" w:rsidRDefault="0013436D" w:rsidP="0057753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13436D" w:rsidRPr="007905AC" w:rsidRDefault="0013436D" w:rsidP="002A211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13436D" w:rsidRDefault="0013436D" w:rsidP="0057753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</w:rPr>
      </w:pPr>
    </w:p>
    <w:p w:rsidR="0013436D" w:rsidRDefault="0013436D" w:rsidP="0057753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</w:rPr>
      </w:pPr>
    </w:p>
    <w:p w:rsidR="0013436D" w:rsidRDefault="0013436D" w:rsidP="0057753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>§2.</w:t>
      </w:r>
    </w:p>
    <w:p w:rsidR="0013436D" w:rsidRDefault="0013436D" w:rsidP="0057753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 xml:space="preserve">                                                      Cele i tematyka Konkursu</w:t>
      </w:r>
    </w:p>
    <w:p w:rsidR="0013436D" w:rsidRDefault="0013436D" w:rsidP="0057753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</w:p>
    <w:p w:rsidR="0013436D" w:rsidRPr="002A211C" w:rsidRDefault="0013436D" w:rsidP="00936F5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color w:val="000000"/>
        </w:rPr>
      </w:pPr>
      <w:r w:rsidRPr="002A211C">
        <w:rPr>
          <w:rFonts w:ascii="Arial" w:hAnsi="Arial" w:cs="Arial"/>
          <w:color w:val="000000"/>
        </w:rPr>
        <w:t>Celem Konkursu jest:</w:t>
      </w:r>
    </w:p>
    <w:p w:rsidR="0013436D" w:rsidRPr="002A211C" w:rsidRDefault="0013436D" w:rsidP="00936F55">
      <w:pPr>
        <w:pStyle w:val="ListParagraph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color w:val="000000"/>
        </w:rPr>
      </w:pPr>
      <w:r w:rsidRPr="002A211C">
        <w:rPr>
          <w:rFonts w:ascii="Arial" w:hAnsi="Arial" w:cs="Arial"/>
          <w:color w:val="000000"/>
        </w:rPr>
        <w:t>-przedstawienie zasięgu działalności i popularyzacja wiedzy na temat zasobów kulturowych i historycznych Stowarzyszenia,</w:t>
      </w:r>
    </w:p>
    <w:p w:rsidR="0013436D" w:rsidRPr="002A211C" w:rsidRDefault="0013436D" w:rsidP="00936F55">
      <w:pPr>
        <w:pStyle w:val="ListParagraph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color w:val="000000"/>
        </w:rPr>
      </w:pPr>
      <w:r w:rsidRPr="002A211C">
        <w:rPr>
          <w:rFonts w:ascii="Arial" w:hAnsi="Arial" w:cs="Arial"/>
          <w:color w:val="000000"/>
        </w:rPr>
        <w:t>- aktywizacja społeczności lokalnej,</w:t>
      </w:r>
    </w:p>
    <w:p w:rsidR="0013436D" w:rsidRDefault="0013436D" w:rsidP="00936F55">
      <w:pPr>
        <w:pStyle w:val="ListParagraph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color w:val="000000"/>
        </w:rPr>
      </w:pPr>
      <w:r w:rsidRPr="002A211C"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 xml:space="preserve"> </w:t>
      </w:r>
      <w:r w:rsidRPr="002A211C">
        <w:rPr>
          <w:rFonts w:ascii="Arial" w:hAnsi="Arial" w:cs="Arial"/>
          <w:color w:val="000000"/>
        </w:rPr>
        <w:t xml:space="preserve">promocja działalności </w:t>
      </w:r>
      <w:r>
        <w:rPr>
          <w:rFonts w:ascii="Arial" w:hAnsi="Arial" w:cs="Arial"/>
          <w:color w:val="000000"/>
        </w:rPr>
        <w:t>Stowarzyszenia</w:t>
      </w:r>
    </w:p>
    <w:p w:rsidR="0013436D" w:rsidRPr="002A211C" w:rsidRDefault="0013436D" w:rsidP="00936F55">
      <w:pPr>
        <w:pStyle w:val="ListParagraph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color w:val="000000"/>
        </w:rPr>
      </w:pPr>
      <w:r w:rsidRPr="002A211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- promocja obszaru</w:t>
      </w:r>
      <w:r w:rsidRPr="002A211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Stowarzyszenia</w:t>
      </w:r>
    </w:p>
    <w:p w:rsidR="0013436D" w:rsidRPr="009927AE" w:rsidRDefault="0013436D" w:rsidP="009927A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</w:t>
      </w:r>
      <w:r w:rsidRPr="002A211C">
        <w:rPr>
          <w:rFonts w:ascii="Arial" w:hAnsi="Arial" w:cs="Arial"/>
          <w:color w:val="000000"/>
        </w:rPr>
        <w:t>. Tematyka prac:</w:t>
      </w:r>
    </w:p>
    <w:p w:rsidR="0013436D" w:rsidRPr="009927AE" w:rsidRDefault="0013436D" w:rsidP="00283902">
      <w:pPr>
        <w:pStyle w:val="ListParagraph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- p</w:t>
      </w:r>
      <w:r w:rsidRPr="009927AE">
        <w:rPr>
          <w:rFonts w:ascii="Arial" w:hAnsi="Arial" w:cs="Arial"/>
        </w:rPr>
        <w:t>rzedmiotem fotografii mogą być krajobrazy, zabytki,</w:t>
      </w:r>
      <w:r>
        <w:rPr>
          <w:rFonts w:ascii="Arial" w:hAnsi="Arial" w:cs="Arial"/>
        </w:rPr>
        <w:t xml:space="preserve"> folklor,</w:t>
      </w:r>
      <w:r w:rsidRPr="009927AE">
        <w:rPr>
          <w:rFonts w:ascii="Arial" w:hAnsi="Arial" w:cs="Arial"/>
        </w:rPr>
        <w:t xml:space="preserve"> przyroda, architektura oraz urokliwe miejsca znajdujące się na terenie obszaru gmin:</w:t>
      </w:r>
      <w:r w:rsidRPr="002A211C">
        <w:rPr>
          <w:rFonts w:ascii="Arial" w:hAnsi="Arial" w:cs="Arial"/>
          <w:color w:val="000000"/>
        </w:rPr>
        <w:t xml:space="preserve"> Boniewo, Brześć Kujawski, Choceń, Chodecz, Fabianki, Izbica Kujawska, Lubraniec, Lubień Kujawski, Lubanie, Włocławek</w:t>
      </w:r>
    </w:p>
    <w:p w:rsidR="0013436D" w:rsidRDefault="0013436D" w:rsidP="009411A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>§3.</w:t>
      </w:r>
    </w:p>
    <w:p w:rsidR="0013436D" w:rsidRDefault="0013436D" w:rsidP="009411A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 xml:space="preserve">                                                      Uczestnictwo w Konkursie</w:t>
      </w:r>
    </w:p>
    <w:p w:rsidR="0013436D" w:rsidRDefault="0013436D" w:rsidP="009411A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</w:p>
    <w:p w:rsidR="0013436D" w:rsidRPr="00936F55" w:rsidRDefault="0013436D" w:rsidP="0016463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Arial" w:hAnsi="Arial" w:cs="Arial"/>
          <w:color w:val="000000"/>
        </w:rPr>
      </w:pPr>
      <w:r w:rsidRPr="00936F55">
        <w:rPr>
          <w:rFonts w:ascii="Arial" w:hAnsi="Arial" w:cs="Arial"/>
          <w:color w:val="000000"/>
        </w:rPr>
        <w:t xml:space="preserve">W  Konkursie mogą wziąć udział wszyscy fotografujący z terenu działania Stowarzyszenia tj. mieszkańcy  gmin wymienionych powyżej.  </w:t>
      </w:r>
    </w:p>
    <w:p w:rsidR="0013436D" w:rsidRDefault="0013436D" w:rsidP="00BD35E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color w:val="000000"/>
        </w:rPr>
      </w:pPr>
      <w:r w:rsidRPr="00936F55">
        <w:rPr>
          <w:rFonts w:ascii="Arial" w:hAnsi="Arial" w:cs="Arial"/>
          <w:color w:val="000000"/>
        </w:rPr>
        <w:t xml:space="preserve"> Osoby niepełnoletnie mogą brać udział w Konkursie wyłącznie za zgodą rodziców /opiekunów – Załącznik nr.1. Zgoda na uczestnictwo osoby niepełnoletniej musi zostać dołączają do pracy – fotografii w dniu jej złożenia na Konkurs.</w:t>
      </w:r>
    </w:p>
    <w:p w:rsidR="0013436D" w:rsidRDefault="0013436D" w:rsidP="00137377">
      <w:pPr>
        <w:pStyle w:val="Default"/>
        <w:numPr>
          <w:ilvl w:val="0"/>
          <w:numId w:val="8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9927AE">
        <w:rPr>
          <w:rFonts w:ascii="Arial" w:hAnsi="Arial" w:cs="Arial"/>
          <w:sz w:val="22"/>
          <w:szCs w:val="22"/>
        </w:rPr>
        <w:t>Zgłoszenie fotografii do konkursu przez uczestników oznacza akceptację warunków konkursu określonych w niniejszym regulaminie</w:t>
      </w:r>
      <w:r>
        <w:rPr>
          <w:rFonts w:ascii="Arial" w:hAnsi="Arial" w:cs="Arial"/>
          <w:sz w:val="22"/>
          <w:szCs w:val="22"/>
        </w:rPr>
        <w:t xml:space="preserve">. </w:t>
      </w:r>
    </w:p>
    <w:p w:rsidR="0013436D" w:rsidRDefault="0013436D" w:rsidP="00105CAD">
      <w:pPr>
        <w:pStyle w:val="Default"/>
        <w:numPr>
          <w:ilvl w:val="0"/>
          <w:numId w:val="8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105CAD">
        <w:rPr>
          <w:rFonts w:ascii="Arial" w:hAnsi="Arial" w:cs="Arial"/>
          <w:sz w:val="22"/>
          <w:szCs w:val="22"/>
        </w:rPr>
        <w:t>Zgłoszenie fotografii do konkursu jest jednoznaczne z</w:t>
      </w:r>
      <w:r>
        <w:rPr>
          <w:rFonts w:ascii="Arial" w:hAnsi="Arial" w:cs="Arial"/>
          <w:sz w:val="22"/>
          <w:szCs w:val="22"/>
        </w:rPr>
        <w:t>:</w:t>
      </w:r>
    </w:p>
    <w:p w:rsidR="0013436D" w:rsidRDefault="0013436D" w:rsidP="00137377">
      <w:pPr>
        <w:pStyle w:val="Default"/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Pr="00137377">
        <w:rPr>
          <w:rFonts w:ascii="Arial" w:hAnsi="Arial" w:cs="Arial"/>
          <w:sz w:val="22"/>
          <w:szCs w:val="22"/>
        </w:rPr>
        <w:t xml:space="preserve"> </w:t>
      </w:r>
      <w:r w:rsidRPr="009927AE">
        <w:rPr>
          <w:rFonts w:ascii="Arial" w:hAnsi="Arial" w:cs="Arial"/>
          <w:sz w:val="22"/>
          <w:szCs w:val="22"/>
        </w:rPr>
        <w:t xml:space="preserve">oświadczeniem, iż fotografie złożone na </w:t>
      </w:r>
      <w:r>
        <w:rPr>
          <w:rFonts w:ascii="Arial" w:hAnsi="Arial" w:cs="Arial"/>
          <w:sz w:val="22"/>
          <w:szCs w:val="22"/>
        </w:rPr>
        <w:t>k</w:t>
      </w:r>
      <w:r w:rsidRPr="009927AE">
        <w:rPr>
          <w:rFonts w:ascii="Arial" w:hAnsi="Arial" w:cs="Arial"/>
          <w:sz w:val="22"/>
          <w:szCs w:val="22"/>
        </w:rPr>
        <w:t>onkurs zostały wykonane osobiś</w:t>
      </w:r>
      <w:r>
        <w:rPr>
          <w:rFonts w:ascii="Arial" w:hAnsi="Arial" w:cs="Arial"/>
          <w:sz w:val="22"/>
          <w:szCs w:val="22"/>
        </w:rPr>
        <w:t>cie, a w przypadku zawarcia</w:t>
      </w:r>
      <w:r w:rsidRPr="009927AE">
        <w:rPr>
          <w:rFonts w:ascii="Arial" w:hAnsi="Arial" w:cs="Arial"/>
          <w:sz w:val="22"/>
          <w:szCs w:val="22"/>
        </w:rPr>
        <w:t xml:space="preserve"> na zdjęciach wizerunku ludzi uzyskano zgodę na rozpowszechnianie go.</w:t>
      </w:r>
    </w:p>
    <w:p w:rsidR="0013436D" w:rsidRPr="002520FE" w:rsidRDefault="0013436D" w:rsidP="00137377">
      <w:pPr>
        <w:pStyle w:val="Default"/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105CAD">
        <w:rPr>
          <w:rFonts w:ascii="Arial" w:hAnsi="Arial" w:cs="Arial"/>
          <w:sz w:val="22"/>
          <w:szCs w:val="22"/>
        </w:rPr>
        <w:t>wyrażeniem zgody na przekazanie autorskich praw majątkowych w zakresie prezentowania fotografii w wydawnictwach i publikacjach Stowarzyszenia L</w:t>
      </w:r>
      <w:r>
        <w:rPr>
          <w:rFonts w:ascii="Arial" w:hAnsi="Arial" w:cs="Arial"/>
          <w:sz w:val="22"/>
          <w:szCs w:val="22"/>
        </w:rPr>
        <w:t xml:space="preserve">okalna </w:t>
      </w:r>
      <w:r w:rsidRPr="00105CAD"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>rupa Działania Dorzecza Zgłowiączki a</w:t>
      </w:r>
      <w:r w:rsidRPr="00105CAD">
        <w:rPr>
          <w:rFonts w:ascii="Arial" w:hAnsi="Arial" w:cs="Arial"/>
          <w:sz w:val="22"/>
          <w:szCs w:val="22"/>
        </w:rPr>
        <w:t xml:space="preserve"> </w:t>
      </w:r>
      <w:r w:rsidRPr="002520FE">
        <w:rPr>
          <w:rFonts w:ascii="Arial" w:hAnsi="Arial" w:cs="Arial"/>
          <w:sz w:val="22"/>
          <w:szCs w:val="22"/>
        </w:rPr>
        <w:t>w szczególności do nieograniczonego w czasie korzystania i rozporządzania zdjęciami,</w:t>
      </w:r>
    </w:p>
    <w:p w:rsidR="0013436D" w:rsidRPr="002520FE" w:rsidRDefault="0013436D" w:rsidP="002520FE">
      <w:pPr>
        <w:pStyle w:val="Default"/>
        <w:numPr>
          <w:ilvl w:val="0"/>
          <w:numId w:val="8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2520FE">
        <w:rPr>
          <w:rFonts w:ascii="Arial" w:hAnsi="Arial" w:cs="Arial"/>
          <w:sz w:val="22"/>
          <w:szCs w:val="22"/>
        </w:rPr>
        <w:t xml:space="preserve">Organizator  uzyskuje prawo do nieodpłatnego wykorzystywania nadesłanych na Konkurs prac w następujących polach eksploatacji: ekspozycji na stronie internetowej www.kujawiaki.pl, na materiałach promocyjnych, oraz wystawach promujących obszary należące do </w:t>
      </w:r>
      <w:r>
        <w:rPr>
          <w:rFonts w:ascii="Arial" w:hAnsi="Arial" w:cs="Arial"/>
          <w:sz w:val="22"/>
          <w:szCs w:val="22"/>
        </w:rPr>
        <w:t>S</w:t>
      </w:r>
      <w:r w:rsidRPr="002520FE">
        <w:rPr>
          <w:rFonts w:ascii="Arial" w:hAnsi="Arial" w:cs="Arial"/>
          <w:sz w:val="22"/>
          <w:szCs w:val="22"/>
        </w:rPr>
        <w:t xml:space="preserve">towarzyszenia Lokalna Grupa Działania Dorzecza Zgłowiączki.  </w:t>
      </w:r>
    </w:p>
    <w:p w:rsidR="0013436D" w:rsidRDefault="0013436D" w:rsidP="00847C6B">
      <w:pPr>
        <w:pStyle w:val="Default"/>
        <w:numPr>
          <w:ilvl w:val="0"/>
          <w:numId w:val="8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2520FE">
        <w:rPr>
          <w:rFonts w:ascii="Arial" w:hAnsi="Arial" w:cs="Arial"/>
          <w:sz w:val="22"/>
          <w:szCs w:val="22"/>
        </w:rPr>
        <w:t>Do pracy konkursowej uczestnik zobowi</w:t>
      </w:r>
      <w:r>
        <w:rPr>
          <w:rFonts w:ascii="Arial" w:hAnsi="Arial" w:cs="Arial"/>
          <w:sz w:val="22"/>
          <w:szCs w:val="22"/>
        </w:rPr>
        <w:t>ązany jest załączyć oświadczenie</w:t>
      </w:r>
      <w:r w:rsidRPr="002520FE">
        <w:rPr>
          <w:rFonts w:ascii="Arial" w:hAnsi="Arial" w:cs="Arial"/>
          <w:sz w:val="22"/>
          <w:szCs w:val="22"/>
        </w:rPr>
        <w:t xml:space="preserve"> wraz ze złożonym własnoręcznie podpisem, w który</w:t>
      </w:r>
      <w:r>
        <w:rPr>
          <w:rFonts w:ascii="Arial" w:hAnsi="Arial" w:cs="Arial"/>
          <w:sz w:val="22"/>
          <w:szCs w:val="22"/>
        </w:rPr>
        <w:t xml:space="preserve">m </w:t>
      </w:r>
      <w:r w:rsidRPr="002520FE">
        <w:rPr>
          <w:rFonts w:ascii="Arial" w:hAnsi="Arial" w:cs="Arial"/>
          <w:sz w:val="22"/>
          <w:szCs w:val="22"/>
        </w:rPr>
        <w:t xml:space="preserve">wyraża zgodę na przetwarzanie danych </w:t>
      </w:r>
    </w:p>
    <w:p w:rsidR="0013436D" w:rsidRDefault="0013436D" w:rsidP="0002098D">
      <w:pPr>
        <w:pStyle w:val="Default"/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13436D" w:rsidRDefault="0013436D" w:rsidP="0002098D">
      <w:pPr>
        <w:pStyle w:val="Default"/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13436D" w:rsidRPr="0002098D" w:rsidRDefault="0013436D" w:rsidP="0002098D">
      <w:pPr>
        <w:pStyle w:val="Default"/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02098D">
        <w:rPr>
          <w:rFonts w:ascii="Arial" w:hAnsi="Arial" w:cs="Arial"/>
          <w:sz w:val="22"/>
          <w:szCs w:val="22"/>
        </w:rPr>
        <w:t xml:space="preserve">osobowych dla celów Konkursu. Dane osobowe uczestnika będą przetwarzane wyłącznie </w:t>
      </w:r>
    </w:p>
    <w:p w:rsidR="0013436D" w:rsidRPr="00847C6B" w:rsidRDefault="0013436D" w:rsidP="00914F2B">
      <w:pPr>
        <w:pStyle w:val="Default"/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celów związanych z</w:t>
      </w:r>
      <w:r w:rsidRPr="00847C6B">
        <w:rPr>
          <w:rFonts w:ascii="Arial" w:hAnsi="Arial" w:cs="Arial"/>
          <w:sz w:val="22"/>
          <w:szCs w:val="22"/>
        </w:rPr>
        <w:t xml:space="preserve"> organizowaniem i promocją wyników Konkursu przy zachowaniu zasad określonych w ustawie </w:t>
      </w:r>
      <w:r w:rsidRPr="00847C6B">
        <w:rPr>
          <w:rFonts w:ascii="Arial" w:hAnsi="Arial" w:cs="Arial"/>
          <w:i/>
          <w:iCs/>
          <w:sz w:val="22"/>
          <w:szCs w:val="22"/>
        </w:rPr>
        <w:t xml:space="preserve">o ochronie danych osobowych </w:t>
      </w:r>
      <w:r w:rsidRPr="00847C6B">
        <w:rPr>
          <w:rFonts w:ascii="Arial" w:hAnsi="Arial" w:cs="Arial"/>
          <w:sz w:val="22"/>
          <w:szCs w:val="22"/>
        </w:rPr>
        <w:t>(Dz. U. z 2002 r. Nr 101, poz. 926, ze zm.) - Załącznik nr 2.</w:t>
      </w:r>
    </w:p>
    <w:p w:rsidR="0013436D" w:rsidRPr="00936F55" w:rsidRDefault="0013436D" w:rsidP="006F1951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>7</w:t>
      </w:r>
      <w:r w:rsidRPr="00936F55">
        <w:rPr>
          <w:rFonts w:ascii="Arial" w:hAnsi="Arial" w:cs="Arial"/>
          <w:b/>
          <w:bCs/>
          <w:color w:val="000000"/>
        </w:rPr>
        <w:t xml:space="preserve">. </w:t>
      </w:r>
      <w:r w:rsidRPr="00936F55">
        <w:rPr>
          <w:rFonts w:ascii="Arial" w:hAnsi="Arial" w:cs="Arial"/>
          <w:color w:val="000000"/>
        </w:rPr>
        <w:t>Org</w:t>
      </w:r>
      <w:r>
        <w:rPr>
          <w:rFonts w:ascii="Arial" w:hAnsi="Arial" w:cs="Arial"/>
          <w:color w:val="000000"/>
        </w:rPr>
        <w:t>anizator</w:t>
      </w:r>
      <w:r w:rsidRPr="00936F5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 Konkursu zastrzega</w:t>
      </w:r>
      <w:r w:rsidRPr="00936F55">
        <w:rPr>
          <w:rFonts w:ascii="Arial" w:hAnsi="Arial" w:cs="Arial"/>
          <w:color w:val="000000"/>
        </w:rPr>
        <w:t xml:space="preserve"> sobie prawo do bezpłatnego korzystania ze zdjęć, a </w:t>
      </w:r>
      <w:r>
        <w:rPr>
          <w:rFonts w:ascii="Arial" w:hAnsi="Arial" w:cs="Arial"/>
          <w:color w:val="000000"/>
        </w:rPr>
        <w:t xml:space="preserve">  </w:t>
      </w:r>
      <w:r w:rsidRPr="00936F55">
        <w:rPr>
          <w:rFonts w:ascii="Arial" w:hAnsi="Arial" w:cs="Arial"/>
          <w:color w:val="000000"/>
        </w:rPr>
        <w:t>w szczególności do ich publicznego wykorzystania, utrwalenia i zwielokrotnionego druku, wykorzystywania w celach marketingowych, promocyjnych, reklamowych, zamieszczania ich w Internecie, mediach oraz w innych formach utrwaleń nadających się do rozpowszechniania (np. nośniki magnetyczne, elektroniczne, optyczne, CD-ROM), wprowadzania do pamięci komputera, publicznego odtwarzania (w tym poprzez prezentowanie na wystawach w celu upowszechniania wiedzy o działalności Stowarzyszenia bez ograniczeń czasowych i terytorialnych</w:t>
      </w:r>
      <w:r>
        <w:rPr>
          <w:rFonts w:ascii="Arial" w:hAnsi="Arial" w:cs="Arial"/>
          <w:color w:val="000000"/>
        </w:rPr>
        <w:t>)</w:t>
      </w:r>
      <w:r w:rsidRPr="00936F55">
        <w:rPr>
          <w:rFonts w:ascii="Arial" w:hAnsi="Arial" w:cs="Arial"/>
          <w:color w:val="000000"/>
        </w:rPr>
        <w:t>.</w:t>
      </w:r>
    </w:p>
    <w:p w:rsidR="0013436D" w:rsidRPr="006F1951" w:rsidRDefault="0013436D" w:rsidP="00105CAD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>8</w:t>
      </w:r>
      <w:r w:rsidRPr="00936F55">
        <w:rPr>
          <w:rFonts w:ascii="Arial" w:hAnsi="Arial" w:cs="Arial"/>
          <w:b/>
          <w:bCs/>
          <w:color w:val="000000"/>
        </w:rPr>
        <w:t xml:space="preserve">. </w:t>
      </w:r>
      <w:r w:rsidRPr="00936F55">
        <w:rPr>
          <w:rFonts w:ascii="Arial" w:hAnsi="Arial" w:cs="Arial"/>
          <w:color w:val="000000"/>
        </w:rPr>
        <w:t>Uczestnik przyjmuje na siebie odpowiedzialność wobec Organizatora Konkursu za wady prawne zgłoszonych fotografii, a w szczególności za to, że osoby trzecie nie będą kierować przeciwko nim roszczeń związanych z naruszeniem służących im praw własności intelektualnej.</w:t>
      </w:r>
    </w:p>
    <w:p w:rsidR="0013436D" w:rsidRPr="00936F55" w:rsidRDefault="0013436D" w:rsidP="006F1951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>9</w:t>
      </w:r>
      <w:r w:rsidRPr="00936F55">
        <w:rPr>
          <w:rFonts w:ascii="Arial" w:hAnsi="Arial" w:cs="Arial"/>
          <w:b/>
          <w:bCs/>
          <w:color w:val="000000"/>
        </w:rPr>
        <w:t xml:space="preserve">. </w:t>
      </w:r>
      <w:r>
        <w:rPr>
          <w:rFonts w:ascii="Arial" w:hAnsi="Arial" w:cs="Arial"/>
          <w:color w:val="000000"/>
        </w:rPr>
        <w:t>Organizator Konkursu może</w:t>
      </w:r>
      <w:r w:rsidRPr="00936F55">
        <w:rPr>
          <w:rFonts w:ascii="Arial" w:hAnsi="Arial" w:cs="Arial"/>
          <w:color w:val="000000"/>
        </w:rPr>
        <w:t xml:space="preserve"> unieważnić Konkurs, jeżeli nie zostaną</w:t>
      </w:r>
      <w:r>
        <w:rPr>
          <w:rFonts w:ascii="Arial" w:hAnsi="Arial" w:cs="Arial"/>
          <w:color w:val="000000"/>
        </w:rPr>
        <w:t xml:space="preserve"> </w:t>
      </w:r>
      <w:r w:rsidRPr="00936F55">
        <w:rPr>
          <w:rFonts w:ascii="Arial" w:hAnsi="Arial" w:cs="Arial"/>
          <w:color w:val="000000"/>
        </w:rPr>
        <w:t>złożone prace konkursowe przez minimum 3 uczestników.</w:t>
      </w:r>
    </w:p>
    <w:p w:rsidR="0013436D" w:rsidRPr="006F1951" w:rsidRDefault="0013436D" w:rsidP="006F1951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>10</w:t>
      </w:r>
      <w:r w:rsidRPr="006F1951">
        <w:rPr>
          <w:rFonts w:ascii="Arial" w:hAnsi="Arial" w:cs="Arial"/>
          <w:bCs/>
          <w:color w:val="000000"/>
        </w:rPr>
        <w:t xml:space="preserve">. </w:t>
      </w:r>
      <w:r>
        <w:rPr>
          <w:rFonts w:ascii="Arial" w:hAnsi="Arial" w:cs="Arial"/>
          <w:color w:val="000000"/>
        </w:rPr>
        <w:t>Organizator Konkursu zastrzega</w:t>
      </w:r>
      <w:r w:rsidRPr="006F1951">
        <w:rPr>
          <w:rFonts w:ascii="Arial" w:hAnsi="Arial" w:cs="Arial"/>
          <w:color w:val="000000"/>
        </w:rPr>
        <w:t xml:space="preserve"> sobie prawo zmiany Regulaminu w czasie jego trwania, przy czym zmiany te nie mogą mieć wpływu na prawo uczestnika do nagrody. O wszystkich zmianach dotyczących Konkursu, Organizator informować będzie poprzez stronę Stowarzyszenia </w:t>
      </w:r>
      <w:hyperlink r:id="rId12" w:history="1">
        <w:r w:rsidRPr="006F1951">
          <w:rPr>
            <w:rStyle w:val="Hyperlink"/>
            <w:rFonts w:ascii="Arial" w:hAnsi="Arial" w:cs="Arial"/>
          </w:rPr>
          <w:t>www.kujawiaki.pl</w:t>
        </w:r>
      </w:hyperlink>
      <w:r w:rsidRPr="006F1951">
        <w:rPr>
          <w:rFonts w:ascii="Arial" w:hAnsi="Arial" w:cs="Arial"/>
          <w:color w:val="0000FF"/>
        </w:rPr>
        <w:t>.</w:t>
      </w:r>
    </w:p>
    <w:p w:rsidR="0013436D" w:rsidRPr="006F1951" w:rsidRDefault="0013436D" w:rsidP="00936F5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>11</w:t>
      </w:r>
      <w:r w:rsidRPr="006F1951">
        <w:rPr>
          <w:rFonts w:ascii="Arial" w:hAnsi="Arial" w:cs="Arial"/>
          <w:bCs/>
          <w:color w:val="000000"/>
        </w:rPr>
        <w:t xml:space="preserve">. </w:t>
      </w:r>
      <w:r w:rsidRPr="006F1951">
        <w:rPr>
          <w:rFonts w:ascii="Arial" w:hAnsi="Arial" w:cs="Arial"/>
          <w:color w:val="000000"/>
        </w:rPr>
        <w:t>Ostateczna interpretacja niniejszego Regulaminu należy do Organizatora.</w:t>
      </w:r>
    </w:p>
    <w:p w:rsidR="0013436D" w:rsidRPr="00936F55" w:rsidRDefault="0013436D" w:rsidP="00936F5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>12</w:t>
      </w:r>
      <w:r w:rsidRPr="00936F55">
        <w:rPr>
          <w:rFonts w:ascii="Arial" w:hAnsi="Arial" w:cs="Arial"/>
          <w:b/>
          <w:bCs/>
          <w:color w:val="000000"/>
        </w:rPr>
        <w:t xml:space="preserve">. </w:t>
      </w:r>
      <w:r w:rsidRPr="00936F55">
        <w:rPr>
          <w:rFonts w:ascii="Arial" w:hAnsi="Arial" w:cs="Arial"/>
          <w:color w:val="000000"/>
        </w:rPr>
        <w:t>W sprawach nieuregulowanych niniejszym Regulaminem zastosowanie mają przepisy kodeksu cywilnego.</w:t>
      </w:r>
    </w:p>
    <w:p w:rsidR="0013436D" w:rsidRDefault="0013436D" w:rsidP="00936F55">
      <w:pPr>
        <w:autoSpaceDE w:val="0"/>
        <w:autoSpaceDN w:val="0"/>
        <w:adjustRightInd w:val="0"/>
        <w:spacing w:after="0" w:line="360" w:lineRule="auto"/>
        <w:rPr>
          <w:rFonts w:ascii="ArialMT" w:hAnsi="ArialMT" w:cs="ArialMT"/>
          <w:color w:val="000000"/>
        </w:rPr>
      </w:pPr>
    </w:p>
    <w:p w:rsidR="0013436D" w:rsidRDefault="0013436D" w:rsidP="00A430DF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>§4.</w:t>
      </w:r>
    </w:p>
    <w:p w:rsidR="0013436D" w:rsidRDefault="0013436D" w:rsidP="00A430D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 xml:space="preserve">                                                      Zasady Konkursu </w:t>
      </w:r>
    </w:p>
    <w:p w:rsidR="0013436D" w:rsidRDefault="0013436D" w:rsidP="00A430DF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</w:p>
    <w:p w:rsidR="0013436D" w:rsidRPr="004A52CC" w:rsidRDefault="0013436D" w:rsidP="004A52CC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-BoldMT" w:hAnsi="Arial-BoldMT" w:cs="Arial-BoldMT"/>
          <w:b/>
          <w:bCs/>
          <w:color w:val="000000"/>
        </w:rPr>
      </w:pPr>
      <w:r w:rsidRPr="00F83F7C">
        <w:rPr>
          <w:rFonts w:ascii="Arial" w:hAnsi="Arial" w:cs="Arial"/>
        </w:rPr>
        <w:t xml:space="preserve">Aby wziąć udział w Konkursie należy w terminie </w:t>
      </w:r>
      <w:r>
        <w:rPr>
          <w:rFonts w:ascii="Arial" w:hAnsi="Arial" w:cs="Arial"/>
          <w:b/>
          <w:bCs/>
        </w:rPr>
        <w:t xml:space="preserve">od 07 maja 2013 </w:t>
      </w:r>
      <w:r w:rsidRPr="00F83F7C">
        <w:rPr>
          <w:rFonts w:ascii="Arial" w:hAnsi="Arial" w:cs="Arial"/>
          <w:b/>
          <w:bCs/>
        </w:rPr>
        <w:t xml:space="preserve">do </w:t>
      </w:r>
      <w:r>
        <w:rPr>
          <w:rFonts w:ascii="Arial" w:hAnsi="Arial" w:cs="Arial"/>
          <w:b/>
          <w:bCs/>
        </w:rPr>
        <w:t>31  lipca  2013r. do godz. 15.</w:t>
      </w:r>
      <w:r w:rsidRPr="00F83F7C">
        <w:rPr>
          <w:rFonts w:ascii="Arial" w:hAnsi="Arial" w:cs="Arial"/>
          <w:b/>
          <w:bCs/>
        </w:rPr>
        <w:t xml:space="preserve">00 </w:t>
      </w:r>
      <w:r w:rsidRPr="00F83F7C">
        <w:rPr>
          <w:rFonts w:ascii="Arial" w:hAnsi="Arial" w:cs="Arial"/>
        </w:rPr>
        <w:t xml:space="preserve">przesłać fotografie w wersji elektronicznej w postaci płyty CD/DVD pocztą, lub przesyłką kurierską, bądź dostarczyć osobiście do biura Stowarzyszenia na adres: </w:t>
      </w:r>
      <w:r>
        <w:rPr>
          <w:rFonts w:ascii="Arial" w:hAnsi="Arial" w:cs="Arial"/>
        </w:rPr>
        <w:t xml:space="preserve"> </w:t>
      </w:r>
      <w:r w:rsidRPr="00F83F7C">
        <w:rPr>
          <w:rFonts w:ascii="Arial" w:hAnsi="Arial" w:cs="Arial"/>
        </w:rPr>
        <w:t>87-</w:t>
      </w:r>
      <w:r>
        <w:rPr>
          <w:rFonts w:ascii="Arial" w:hAnsi="Arial" w:cs="Arial"/>
        </w:rPr>
        <w:t xml:space="preserve"> 850 Choceń, ul. Włocławska 16,</w:t>
      </w:r>
      <w:r w:rsidRPr="00F83F7C">
        <w:rPr>
          <w:rFonts w:ascii="Arial" w:hAnsi="Arial" w:cs="Arial"/>
        </w:rPr>
        <w:t xml:space="preserve"> z dopiskiem Konkurs Fotograficzny  </w:t>
      </w:r>
      <w:r w:rsidRPr="00F83F7C">
        <w:rPr>
          <w:rFonts w:ascii="Arial-BoldMT" w:hAnsi="Arial-BoldMT" w:cs="Arial-BoldMT"/>
          <w:b/>
          <w:bCs/>
          <w:color w:val="000000"/>
        </w:rPr>
        <w:t xml:space="preserve">„Perełki Dorzecza </w:t>
      </w:r>
      <w:r w:rsidRPr="004A52CC">
        <w:rPr>
          <w:rFonts w:ascii="Arial-BoldMT" w:hAnsi="Arial-BoldMT" w:cs="Arial-BoldMT"/>
          <w:b/>
          <w:bCs/>
          <w:color w:val="000000"/>
        </w:rPr>
        <w:t>Zgłowiączki”</w:t>
      </w:r>
      <w:r w:rsidRPr="004A52CC">
        <w:rPr>
          <w:rFonts w:ascii="Arial" w:hAnsi="Arial" w:cs="Arial"/>
          <w:i/>
          <w:iCs/>
        </w:rPr>
        <w:t xml:space="preserve">. </w:t>
      </w:r>
      <w:r w:rsidRPr="004A52CC">
        <w:rPr>
          <w:rFonts w:ascii="Arial" w:hAnsi="Arial" w:cs="Arial"/>
        </w:rPr>
        <w:t xml:space="preserve">Do koperty zaadresowanej na wyżej wskazany adres należy dołączyć podpisane własnoręcznie oświadczenia wymienione w </w:t>
      </w:r>
      <w:r w:rsidRPr="004A52CC">
        <w:rPr>
          <w:rFonts w:ascii="Arial" w:hAnsi="Arial" w:cs="Arial"/>
          <w:bCs/>
        </w:rPr>
        <w:t>§</w:t>
      </w:r>
      <w:r w:rsidRPr="004A52CC">
        <w:rPr>
          <w:rFonts w:ascii="Arial" w:hAnsi="Arial" w:cs="Arial"/>
          <w:b/>
          <w:bCs/>
        </w:rPr>
        <w:t xml:space="preserve"> </w:t>
      </w:r>
      <w:r w:rsidRPr="004A52CC">
        <w:rPr>
          <w:rFonts w:ascii="Arial" w:hAnsi="Arial" w:cs="Arial"/>
        </w:rPr>
        <w:t>3. O terminie złożenia prac na Konkurs decydować będzie data i godzina wpływu do biura Stowarzyszenia w Choceniu.</w:t>
      </w:r>
    </w:p>
    <w:p w:rsidR="0013436D" w:rsidRPr="0002098D" w:rsidRDefault="0013436D" w:rsidP="00A77244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</w:rPr>
      </w:pPr>
      <w:r w:rsidRPr="00F83F7C">
        <w:rPr>
          <w:rFonts w:ascii="Arial" w:hAnsi="Arial" w:cs="Arial"/>
        </w:rPr>
        <w:t>Komisja Konkursowa nie może zapoznać się z zawartością prac konkursowych do upływu terminu ich składania. Z posiedzenia komisji zostanie sporządzony protokół.</w:t>
      </w:r>
    </w:p>
    <w:p w:rsidR="0013436D" w:rsidRDefault="0013436D" w:rsidP="0002098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13436D" w:rsidRPr="0002098D" w:rsidRDefault="0013436D" w:rsidP="0002098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13436D" w:rsidRPr="00936F55" w:rsidRDefault="0013436D" w:rsidP="00A77244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</w:rPr>
      </w:pPr>
      <w:r w:rsidRPr="00F83F7C">
        <w:rPr>
          <w:rFonts w:ascii="Arial" w:hAnsi="Arial" w:cs="Arial"/>
        </w:rPr>
        <w:t>Prace złożone/przesłane po upływie terminu nie będą brały udziału w Konkursie</w:t>
      </w:r>
      <w:r w:rsidRPr="00936F55">
        <w:rPr>
          <w:rFonts w:ascii="Arial" w:hAnsi="Arial" w:cs="Arial"/>
        </w:rPr>
        <w:t>.</w:t>
      </w:r>
    </w:p>
    <w:p w:rsidR="0013436D" w:rsidRPr="0002098D" w:rsidRDefault="0013436D" w:rsidP="004A52CC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936F55">
        <w:rPr>
          <w:rFonts w:ascii="Arial" w:hAnsi="Arial" w:cs="Arial"/>
        </w:rPr>
        <w:t>Prace dostarczone w innej formie aniżeli w jednej z przedstawionych powyżej nie będą rozpatrywane.</w:t>
      </w:r>
    </w:p>
    <w:p w:rsidR="0013436D" w:rsidRPr="00F83F7C" w:rsidRDefault="0013436D" w:rsidP="0016463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-BoldMT" w:hAnsi="Arial-BoldMT" w:cs="Arial-BoldMT"/>
          <w:b/>
          <w:bCs/>
          <w:color w:val="000000"/>
        </w:rPr>
      </w:pPr>
      <w:r w:rsidRPr="00936F55">
        <w:rPr>
          <w:rFonts w:ascii="Arial" w:hAnsi="Arial" w:cs="Arial"/>
          <w:color w:val="000000"/>
        </w:rPr>
        <w:t>Prace nadesłane na Konkurs muszą być pracami własnymi, nigdzie wcześniej niepublikowanymi i nieprzedstawianymi na innych konkursach. Nadesłanie pracy na Konkurs jest jednoznaczne z</w:t>
      </w:r>
      <w:r w:rsidRPr="00936F55">
        <w:rPr>
          <w:rFonts w:ascii="ArialMT" w:hAnsi="ArialMT" w:cs="ArialMT"/>
          <w:color w:val="000000"/>
        </w:rPr>
        <w:t>e złożeniem deklaracji o tych faktach</w:t>
      </w:r>
      <w:r>
        <w:rPr>
          <w:rFonts w:ascii="ArialMT" w:hAnsi="ArialMT" w:cs="ArialMT"/>
          <w:color w:val="000000"/>
        </w:rPr>
        <w:t>.</w:t>
      </w:r>
    </w:p>
    <w:p w:rsidR="0013436D" w:rsidRDefault="0013436D" w:rsidP="009709F7">
      <w:pPr>
        <w:autoSpaceDE w:val="0"/>
        <w:autoSpaceDN w:val="0"/>
        <w:adjustRightInd w:val="0"/>
        <w:spacing w:after="0" w:line="360" w:lineRule="auto"/>
        <w:jc w:val="center"/>
        <w:rPr>
          <w:rFonts w:ascii="Arial-BoldMT" w:hAnsi="Arial-BoldMT" w:cs="Arial-BoldMT"/>
          <w:b/>
          <w:bCs/>
          <w:color w:val="000000"/>
        </w:rPr>
      </w:pPr>
    </w:p>
    <w:p w:rsidR="0013436D" w:rsidRDefault="0013436D" w:rsidP="009709F7">
      <w:pPr>
        <w:autoSpaceDE w:val="0"/>
        <w:autoSpaceDN w:val="0"/>
        <w:adjustRightInd w:val="0"/>
        <w:spacing w:after="0" w:line="360" w:lineRule="auto"/>
        <w:jc w:val="center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>§5.</w:t>
      </w:r>
    </w:p>
    <w:p w:rsidR="0013436D" w:rsidRPr="009737F8" w:rsidRDefault="0013436D" w:rsidP="009709F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000000"/>
        </w:rPr>
      </w:pPr>
      <w:r w:rsidRPr="009737F8">
        <w:rPr>
          <w:rFonts w:ascii="Arial" w:hAnsi="Arial" w:cs="Arial"/>
          <w:b/>
          <w:bCs/>
          <w:color w:val="000000"/>
        </w:rPr>
        <w:t>Wymagania techniczne</w:t>
      </w:r>
    </w:p>
    <w:p w:rsidR="0013436D" w:rsidRPr="00F83F7C" w:rsidRDefault="0013436D" w:rsidP="009737F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color w:val="000000"/>
        </w:rPr>
      </w:pPr>
      <w:r w:rsidRPr="00F83F7C">
        <w:rPr>
          <w:rFonts w:ascii="Arial" w:hAnsi="Arial" w:cs="Arial"/>
          <w:color w:val="000000"/>
        </w:rPr>
        <w:t xml:space="preserve">Na zgłaszaną pracę powinny się składać następujące elementy: </w:t>
      </w:r>
    </w:p>
    <w:p w:rsidR="0013436D" w:rsidRPr="00F83F7C" w:rsidRDefault="0013436D" w:rsidP="006F1951">
      <w:pPr>
        <w:autoSpaceDE w:val="0"/>
        <w:autoSpaceDN w:val="0"/>
        <w:adjustRightInd w:val="0"/>
        <w:spacing w:after="0" w:line="360" w:lineRule="auto"/>
        <w:ind w:left="284" w:firstLine="16"/>
        <w:jc w:val="both"/>
        <w:rPr>
          <w:rFonts w:ascii="Arial" w:hAnsi="Arial" w:cs="Arial"/>
          <w:color w:val="000000"/>
        </w:rPr>
      </w:pPr>
      <w:r w:rsidRPr="00F83F7C">
        <w:rPr>
          <w:rFonts w:ascii="Arial" w:hAnsi="Arial" w:cs="Arial"/>
          <w:color w:val="000000"/>
        </w:rPr>
        <w:t xml:space="preserve">- fotografia w wersji elektronicznej nagrana na płycie CD/DVD o rozdzielczości min: </w:t>
      </w:r>
      <w:r>
        <w:rPr>
          <w:rFonts w:ascii="Arial" w:hAnsi="Arial" w:cs="Arial"/>
          <w:color w:val="000000"/>
        </w:rPr>
        <w:t xml:space="preserve">2560 x1920 </w:t>
      </w:r>
      <w:r w:rsidRPr="00F83F7C">
        <w:rPr>
          <w:rFonts w:ascii="Arial" w:hAnsi="Arial" w:cs="Arial"/>
          <w:color w:val="000000"/>
        </w:rPr>
        <w:t xml:space="preserve"> pixeli, zapisana w formacie plików JPEG. </w:t>
      </w:r>
    </w:p>
    <w:p w:rsidR="0013436D" w:rsidRPr="00F83F7C" w:rsidRDefault="0013436D" w:rsidP="006F1951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color w:val="000000"/>
        </w:rPr>
      </w:pPr>
      <w:r w:rsidRPr="00F83F7C">
        <w:rPr>
          <w:rFonts w:ascii="Arial" w:hAnsi="Arial" w:cs="Arial"/>
          <w:color w:val="000000"/>
        </w:rPr>
        <w:t xml:space="preserve">- formularz zgłoszeniowy, którego wzór stanowi załącznik do Regulaminu jak również załączniki wskazane w regulaminie. </w:t>
      </w:r>
    </w:p>
    <w:p w:rsidR="0013436D" w:rsidRPr="00F83F7C" w:rsidRDefault="0013436D" w:rsidP="009737F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6F1951">
        <w:rPr>
          <w:rFonts w:ascii="Arial" w:hAnsi="Arial" w:cs="Arial"/>
          <w:color w:val="000000"/>
        </w:rPr>
        <w:t>2</w:t>
      </w:r>
      <w:r w:rsidRPr="00F83F7C">
        <w:rPr>
          <w:rFonts w:ascii="Arial" w:hAnsi="Arial" w:cs="Arial"/>
          <w:color w:val="000000"/>
        </w:rPr>
        <w:t>. Jedna osoba może zgłosić maksymalnie 5 zdjęć  do Konkursu.</w:t>
      </w:r>
    </w:p>
    <w:p w:rsidR="0013436D" w:rsidRPr="00914F2B" w:rsidRDefault="0013436D" w:rsidP="00914F2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6F1951">
        <w:rPr>
          <w:rFonts w:ascii="Arial" w:hAnsi="Arial" w:cs="Arial"/>
          <w:color w:val="000000"/>
        </w:rPr>
        <w:t>3.</w:t>
      </w:r>
      <w:r>
        <w:rPr>
          <w:rFonts w:ascii="Arial" w:hAnsi="Arial" w:cs="Arial"/>
          <w:color w:val="000000"/>
        </w:rPr>
        <w:t xml:space="preserve"> </w:t>
      </w:r>
      <w:r w:rsidRPr="006F1951">
        <w:rPr>
          <w:rFonts w:ascii="Arial" w:hAnsi="Arial" w:cs="Arial"/>
        </w:rPr>
        <w:t>Komisja Konkursowa nie dopuszcza prac będących efektem obróbki cyfrowej.</w:t>
      </w:r>
    </w:p>
    <w:p w:rsidR="0013436D" w:rsidRPr="006F1951" w:rsidRDefault="0013436D" w:rsidP="006F1951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Cs/>
          <w:sz w:val="24"/>
          <w:szCs w:val="24"/>
        </w:rPr>
        <w:t>4</w:t>
      </w:r>
      <w:r w:rsidRPr="006F1951">
        <w:rPr>
          <w:rFonts w:ascii="Arial" w:hAnsi="Arial" w:cs="Arial"/>
          <w:bCs/>
          <w:sz w:val="24"/>
          <w:szCs w:val="24"/>
        </w:rPr>
        <w:t xml:space="preserve">. </w:t>
      </w:r>
      <w:r w:rsidRPr="006F1951">
        <w:rPr>
          <w:rFonts w:ascii="Arial" w:hAnsi="Arial" w:cs="Arial"/>
        </w:rPr>
        <w:t>Organizator zastrzega sobie prawo do wyłączenia z udziału w Konkursie fotografii o niskiej jakości technicznej, przesłanych w złym formacie, rozdzielczości czy wielkości pliku, oraz fotografii, które w inny sposób naruszają niniejszy Regulamin.</w:t>
      </w:r>
    </w:p>
    <w:p w:rsidR="0013436D" w:rsidRPr="0002098D" w:rsidRDefault="0013436D" w:rsidP="00914F2B">
      <w:pPr>
        <w:autoSpaceDE w:val="0"/>
        <w:autoSpaceDN w:val="0"/>
        <w:adjustRightInd w:val="0"/>
        <w:spacing w:after="0" w:line="360" w:lineRule="auto"/>
        <w:ind w:left="142" w:hanging="142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Cs/>
        </w:rPr>
        <w:t>5</w:t>
      </w:r>
      <w:r w:rsidRPr="006F1951">
        <w:rPr>
          <w:rFonts w:ascii="Arial" w:hAnsi="Arial" w:cs="Arial"/>
          <w:bCs/>
        </w:rPr>
        <w:t xml:space="preserve">. </w:t>
      </w:r>
      <w:r w:rsidRPr="0002098D">
        <w:rPr>
          <w:rFonts w:ascii="Arial" w:hAnsi="Arial" w:cs="Arial"/>
          <w:u w:val="single"/>
        </w:rPr>
        <w:t>Do każdej fotografii uczestnik zobowiązany jest dołączyć w formie pliku tekstowego informacje tj.:</w:t>
      </w:r>
    </w:p>
    <w:p w:rsidR="0013436D" w:rsidRPr="0002098D" w:rsidRDefault="0013436D" w:rsidP="009737F8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u w:val="single"/>
        </w:rPr>
      </w:pPr>
      <w:r w:rsidRPr="0002098D">
        <w:rPr>
          <w:rFonts w:ascii="Arial" w:hAnsi="Arial" w:cs="Arial"/>
          <w:u w:val="single"/>
        </w:rPr>
        <w:t xml:space="preserve"> dane autora pracy: imię i nazwisko, wiek, data urodzenia, adres zamieszkania, telefon</w:t>
      </w:r>
    </w:p>
    <w:p w:rsidR="0013436D" w:rsidRPr="0002098D" w:rsidRDefault="0013436D" w:rsidP="009737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u w:val="single"/>
        </w:rPr>
      </w:pPr>
      <w:r w:rsidRPr="0002098D">
        <w:rPr>
          <w:rFonts w:ascii="Arial" w:hAnsi="Arial" w:cs="Arial"/>
          <w:u w:val="single"/>
        </w:rPr>
        <w:t>kontaktowy, e-mail.</w:t>
      </w:r>
    </w:p>
    <w:p w:rsidR="0013436D" w:rsidRPr="0002098D" w:rsidRDefault="0013436D" w:rsidP="009737F8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u w:val="single"/>
        </w:rPr>
      </w:pPr>
      <w:r w:rsidRPr="0002098D">
        <w:rPr>
          <w:rFonts w:ascii="Arial" w:hAnsi="Arial" w:cs="Arial"/>
          <w:u w:val="single"/>
        </w:rPr>
        <w:t xml:space="preserve"> tytuł fotografii,</w:t>
      </w:r>
    </w:p>
    <w:p w:rsidR="0013436D" w:rsidRPr="0002098D" w:rsidRDefault="0013436D" w:rsidP="00780928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u w:val="single"/>
        </w:rPr>
      </w:pPr>
      <w:r w:rsidRPr="0002098D">
        <w:rPr>
          <w:rFonts w:ascii="Arial" w:hAnsi="Arial" w:cs="Arial"/>
          <w:u w:val="single"/>
        </w:rPr>
        <w:t>datę i miejsce wykonania zdjęcia,</w:t>
      </w:r>
    </w:p>
    <w:p w:rsidR="0013436D" w:rsidRPr="0002098D" w:rsidRDefault="0013436D" w:rsidP="009737F8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u w:val="single"/>
        </w:rPr>
      </w:pPr>
      <w:r w:rsidRPr="0002098D">
        <w:rPr>
          <w:rFonts w:ascii="Arial" w:hAnsi="Arial" w:cs="Arial"/>
          <w:u w:val="single"/>
        </w:rPr>
        <w:t>ponadto uczestnicy Konkursu mogą podać parametry techniczne fotografii oraz inne uwagi.</w:t>
      </w:r>
    </w:p>
    <w:p w:rsidR="0013436D" w:rsidRPr="00F83F7C" w:rsidRDefault="0013436D" w:rsidP="009737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6</w:t>
      </w:r>
      <w:r w:rsidRPr="00F83F7C">
        <w:rPr>
          <w:rFonts w:ascii="Arial" w:hAnsi="Arial" w:cs="Arial"/>
          <w:b/>
          <w:bCs/>
        </w:rPr>
        <w:t xml:space="preserve">. </w:t>
      </w:r>
      <w:r w:rsidRPr="00F83F7C">
        <w:rPr>
          <w:rFonts w:ascii="Arial" w:hAnsi="Arial" w:cs="Arial"/>
        </w:rPr>
        <w:t>Nadesłanie prac następuje na koszt uczestnika Konkursu.</w:t>
      </w:r>
    </w:p>
    <w:p w:rsidR="0013436D" w:rsidRPr="00F83F7C" w:rsidRDefault="0013436D" w:rsidP="009737F8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color w:val="000000"/>
        </w:rPr>
      </w:pPr>
    </w:p>
    <w:p w:rsidR="0013436D" w:rsidRDefault="0013436D" w:rsidP="004F61EC">
      <w:pPr>
        <w:autoSpaceDE w:val="0"/>
        <w:autoSpaceDN w:val="0"/>
        <w:adjustRightInd w:val="0"/>
        <w:spacing w:after="0" w:line="360" w:lineRule="auto"/>
        <w:jc w:val="center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>§6.</w:t>
      </w:r>
    </w:p>
    <w:p w:rsidR="0013436D" w:rsidRPr="00780928" w:rsidRDefault="0013436D" w:rsidP="004F61E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000000"/>
        </w:rPr>
      </w:pPr>
      <w:r w:rsidRPr="00780928">
        <w:rPr>
          <w:rFonts w:ascii="Arial" w:hAnsi="Arial" w:cs="Arial"/>
          <w:b/>
          <w:bCs/>
          <w:color w:val="000000"/>
        </w:rPr>
        <w:t>Ocena prac konkursowych</w:t>
      </w:r>
    </w:p>
    <w:p w:rsidR="0013436D" w:rsidRPr="006F1951" w:rsidRDefault="0013436D" w:rsidP="0047480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6F1951">
        <w:rPr>
          <w:rFonts w:ascii="Arial" w:hAnsi="Arial" w:cs="Arial"/>
          <w:color w:val="000000"/>
        </w:rPr>
        <w:t>1. O wyłonieniu zwycięzców Konkursu zadecyduje Komisja Konkursowa.</w:t>
      </w:r>
    </w:p>
    <w:p w:rsidR="0013436D" w:rsidRPr="006F1951" w:rsidRDefault="0013436D" w:rsidP="0047480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6F1951">
        <w:rPr>
          <w:rFonts w:ascii="Arial" w:hAnsi="Arial" w:cs="Arial"/>
          <w:color w:val="000000"/>
        </w:rPr>
        <w:t>2. Rozstrzygnięcie Konkursu nastąpi nie późni</w:t>
      </w:r>
      <w:r>
        <w:rPr>
          <w:rFonts w:ascii="Arial" w:hAnsi="Arial" w:cs="Arial"/>
          <w:color w:val="000000"/>
        </w:rPr>
        <w:t>ej niż do dnia 30 września 2013</w:t>
      </w:r>
      <w:r w:rsidRPr="006F1951">
        <w:rPr>
          <w:rFonts w:ascii="Arial" w:hAnsi="Arial" w:cs="Arial"/>
          <w:color w:val="000000"/>
        </w:rPr>
        <w:t xml:space="preserve"> r.</w:t>
      </w:r>
    </w:p>
    <w:p w:rsidR="0013436D" w:rsidRDefault="0013436D" w:rsidP="0047480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6F1951">
        <w:rPr>
          <w:rFonts w:ascii="Arial" w:hAnsi="Arial" w:cs="Arial"/>
          <w:color w:val="000000"/>
        </w:rPr>
        <w:t>3. Konkurs zostanie rozstrzygnięty na zasadzie anonimowości. Członkom Komisji Konkursowej zostaną zaprezentowane zakodowane prace. Każdemu zgłoszeniu zostanie nadany numer porządkowy, a po ostatecznej decyzji Komisji Konkursowej numer ten będzie rozkodowany i zostanie ujawnione nazwisko autora zwycięskiej pracy.</w:t>
      </w:r>
    </w:p>
    <w:p w:rsidR="0013436D" w:rsidRPr="006F1951" w:rsidRDefault="0013436D" w:rsidP="0047480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13436D" w:rsidRDefault="0013436D" w:rsidP="0047480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6F1951">
        <w:rPr>
          <w:rFonts w:ascii="Arial" w:hAnsi="Arial" w:cs="Arial"/>
          <w:color w:val="000000"/>
        </w:rPr>
        <w:t>4. Po rozstrzygnięciu Konkursu zostanie sporządzony protokół, który zostanie podpisany przez wszystkich członków Komisji Konkursowej.</w:t>
      </w:r>
    </w:p>
    <w:p w:rsidR="0013436D" w:rsidRPr="006F1951" w:rsidRDefault="0013436D" w:rsidP="007809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6F1951">
        <w:rPr>
          <w:rFonts w:ascii="ArialMT" w:hAnsi="ArialMT" w:cs="ArialMT"/>
          <w:color w:val="000000"/>
        </w:rPr>
        <w:t xml:space="preserve">5. </w:t>
      </w:r>
      <w:r w:rsidRPr="006F1951">
        <w:rPr>
          <w:rFonts w:ascii="Arial" w:hAnsi="Arial" w:cs="Arial"/>
          <w:color w:val="000000"/>
        </w:rPr>
        <w:t>Decyzje Komisji są ostateczne i nie przysługuje od nich odwołanie.</w:t>
      </w:r>
    </w:p>
    <w:p w:rsidR="0013436D" w:rsidRPr="006F1951" w:rsidRDefault="0013436D" w:rsidP="007809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6F1951">
        <w:rPr>
          <w:rFonts w:ascii="Arial" w:hAnsi="Arial" w:cs="Arial"/>
          <w:color w:val="000000"/>
        </w:rPr>
        <w:t xml:space="preserve">6. O decyzji Komisji, Laureaci Konkursu zostaną </w:t>
      </w:r>
      <w:r>
        <w:rPr>
          <w:rFonts w:ascii="Arial" w:hAnsi="Arial" w:cs="Arial"/>
          <w:color w:val="000000"/>
        </w:rPr>
        <w:t>poinformowani telefonicznie lub</w:t>
      </w:r>
      <w:r w:rsidRPr="006F1951">
        <w:rPr>
          <w:rFonts w:ascii="Arial" w:hAnsi="Arial" w:cs="Arial"/>
          <w:color w:val="000000"/>
        </w:rPr>
        <w:t xml:space="preserve"> drogą listowną.</w:t>
      </w:r>
    </w:p>
    <w:p w:rsidR="0013436D" w:rsidRPr="006F1951" w:rsidRDefault="0013436D" w:rsidP="0078092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>7</w:t>
      </w:r>
      <w:r w:rsidRPr="006F1951">
        <w:rPr>
          <w:rFonts w:ascii="Arial" w:hAnsi="Arial" w:cs="Arial"/>
          <w:bCs/>
          <w:color w:val="000000"/>
        </w:rPr>
        <w:t xml:space="preserve">. </w:t>
      </w:r>
      <w:r w:rsidRPr="006F1951">
        <w:rPr>
          <w:rFonts w:ascii="Arial" w:hAnsi="Arial" w:cs="Arial"/>
          <w:color w:val="000000"/>
        </w:rPr>
        <w:t>Lista nagrodzonych Uczestników Konkursu zostanie opublikowana na stronie:</w:t>
      </w:r>
    </w:p>
    <w:p w:rsidR="0013436D" w:rsidRPr="006F1951" w:rsidRDefault="0013436D" w:rsidP="0002098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hyperlink r:id="rId13" w:history="1">
        <w:r w:rsidRPr="006F1951">
          <w:rPr>
            <w:rStyle w:val="Hyperlink"/>
            <w:rFonts w:ascii="Arial" w:hAnsi="Arial" w:cs="Arial"/>
          </w:rPr>
          <w:t>www.kujawiaki.pl</w:t>
        </w:r>
      </w:hyperlink>
      <w:r w:rsidRPr="006F1951">
        <w:rPr>
          <w:rFonts w:ascii="Arial" w:hAnsi="Arial" w:cs="Arial"/>
          <w:color w:val="0000FF"/>
        </w:rPr>
        <w:t xml:space="preserve"> </w:t>
      </w:r>
      <w:r w:rsidRPr="006F1951">
        <w:rPr>
          <w:rFonts w:ascii="Arial" w:hAnsi="Arial" w:cs="Arial"/>
          <w:color w:val="000000"/>
        </w:rPr>
        <w:t xml:space="preserve">nie później niż do dnia </w:t>
      </w:r>
      <w:r>
        <w:rPr>
          <w:rFonts w:ascii="Arial" w:hAnsi="Arial" w:cs="Arial"/>
          <w:color w:val="000000"/>
        </w:rPr>
        <w:t xml:space="preserve"> 30 września  2013</w:t>
      </w:r>
      <w:r w:rsidRPr="006F1951">
        <w:rPr>
          <w:rFonts w:ascii="Arial" w:hAnsi="Arial" w:cs="Arial"/>
          <w:color w:val="000000"/>
        </w:rPr>
        <w:t xml:space="preserve"> r</w:t>
      </w:r>
      <w:r>
        <w:rPr>
          <w:rFonts w:ascii="Arial" w:hAnsi="Arial" w:cs="Arial"/>
          <w:color w:val="000000"/>
        </w:rPr>
        <w:t>.</w:t>
      </w:r>
    </w:p>
    <w:p w:rsidR="0013436D" w:rsidRPr="006F1951" w:rsidRDefault="0013436D" w:rsidP="0078092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3436D" w:rsidRPr="006F1951" w:rsidRDefault="0013436D" w:rsidP="0078092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3436D" w:rsidRPr="00F83F7C" w:rsidRDefault="0013436D" w:rsidP="00F83F7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000000"/>
        </w:rPr>
      </w:pPr>
      <w:r w:rsidRPr="002A211C">
        <w:rPr>
          <w:rFonts w:ascii="Arial" w:hAnsi="Arial" w:cs="Arial"/>
          <w:b/>
          <w:bCs/>
          <w:color w:val="000000"/>
        </w:rPr>
        <w:t>§7</w:t>
      </w:r>
      <w:r>
        <w:rPr>
          <w:rFonts w:ascii="Arial" w:hAnsi="Arial" w:cs="Arial"/>
          <w:b/>
          <w:bCs/>
          <w:color w:val="000000"/>
        </w:rPr>
        <w:t>.</w:t>
      </w:r>
      <w:r w:rsidRPr="002A211C">
        <w:rPr>
          <w:rFonts w:ascii="Arial" w:hAnsi="Arial" w:cs="Arial"/>
          <w:b/>
          <w:bCs/>
          <w:color w:val="000000"/>
        </w:rPr>
        <w:t xml:space="preserve">                                                                                                                                              Nagrody</w:t>
      </w:r>
    </w:p>
    <w:p w:rsidR="0013436D" w:rsidRPr="005A436D" w:rsidRDefault="0013436D" w:rsidP="004A52CC">
      <w:pPr>
        <w:pStyle w:val="ListParagraph"/>
        <w:autoSpaceDE w:val="0"/>
        <w:autoSpaceDN w:val="0"/>
        <w:adjustRightInd w:val="0"/>
        <w:spacing w:after="0" w:line="360" w:lineRule="auto"/>
        <w:ind w:left="0"/>
        <w:rPr>
          <w:rFonts w:ascii="Arial" w:hAnsi="Arial" w:cs="Arial"/>
        </w:rPr>
      </w:pPr>
      <w:r w:rsidRPr="006F1951">
        <w:rPr>
          <w:rFonts w:ascii="Arial" w:hAnsi="Arial" w:cs="Arial"/>
        </w:rPr>
        <w:t>1.</w:t>
      </w:r>
      <w:r w:rsidRPr="00F83F7C">
        <w:rPr>
          <w:rFonts w:ascii="Arial" w:hAnsi="Arial" w:cs="Arial"/>
        </w:rPr>
        <w:t xml:space="preserve"> Komisja Konk</w:t>
      </w:r>
      <w:r>
        <w:rPr>
          <w:rFonts w:ascii="Arial" w:hAnsi="Arial" w:cs="Arial"/>
        </w:rPr>
        <w:t>ursowa przyzna nagrody  w dwóch</w:t>
      </w:r>
      <w:r w:rsidRPr="00F83F7C">
        <w:rPr>
          <w:rFonts w:ascii="Arial" w:hAnsi="Arial" w:cs="Arial"/>
        </w:rPr>
        <w:t xml:space="preserve"> kategoriach</w:t>
      </w:r>
      <w:r>
        <w:rPr>
          <w:rFonts w:ascii="Arial" w:hAnsi="Arial" w:cs="Arial"/>
        </w:rPr>
        <w:t xml:space="preserve"> wiekowych                                      ( do 16 lat i powyżej 16 lat). </w:t>
      </w:r>
    </w:p>
    <w:p w:rsidR="0013436D" w:rsidRPr="006F1951" w:rsidRDefault="0013436D" w:rsidP="00A4279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6F1951">
        <w:rPr>
          <w:rFonts w:ascii="Arial" w:hAnsi="Arial" w:cs="Arial"/>
        </w:rPr>
        <w:t>2.</w:t>
      </w:r>
      <w:r>
        <w:rPr>
          <w:rFonts w:ascii="Arial" w:hAnsi="Arial" w:cs="Arial"/>
        </w:rPr>
        <w:t xml:space="preserve">  </w:t>
      </w:r>
      <w:r w:rsidRPr="006F1951">
        <w:rPr>
          <w:rFonts w:ascii="Arial" w:hAnsi="Arial" w:cs="Arial"/>
        </w:rPr>
        <w:t>W każdej kategorii</w:t>
      </w:r>
      <w:r>
        <w:rPr>
          <w:rFonts w:ascii="Arial" w:hAnsi="Arial" w:cs="Arial"/>
        </w:rPr>
        <w:t xml:space="preserve">  zostaną przyznane </w:t>
      </w:r>
      <w:r w:rsidRPr="006F1951">
        <w:rPr>
          <w:rFonts w:ascii="Arial" w:hAnsi="Arial" w:cs="Arial"/>
        </w:rPr>
        <w:t xml:space="preserve"> nagrody rzeczowe:</w:t>
      </w:r>
    </w:p>
    <w:p w:rsidR="0013436D" w:rsidRPr="006F1951" w:rsidRDefault="0013436D" w:rsidP="00A4279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6F1951">
        <w:rPr>
          <w:rFonts w:ascii="Arial" w:hAnsi="Arial" w:cs="Arial"/>
        </w:rPr>
        <w:t xml:space="preserve"> za zajęcie I miejsca</w:t>
      </w:r>
    </w:p>
    <w:p w:rsidR="0013436D" w:rsidRPr="006F1951" w:rsidRDefault="0013436D" w:rsidP="00A4279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6F1951">
        <w:rPr>
          <w:rFonts w:ascii="Arial" w:hAnsi="Arial" w:cs="Arial"/>
        </w:rPr>
        <w:t>za zajęcie II miejsca</w:t>
      </w:r>
    </w:p>
    <w:p w:rsidR="0013436D" w:rsidRPr="00977AE2" w:rsidRDefault="0013436D" w:rsidP="00A4279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ind w:left="0" w:firstLine="360"/>
        <w:rPr>
          <w:rFonts w:ascii="Arial" w:hAnsi="Arial" w:cs="Arial"/>
          <w:b/>
          <w:bCs/>
          <w:color w:val="000000"/>
        </w:rPr>
      </w:pPr>
      <w:r w:rsidRPr="006F1951">
        <w:rPr>
          <w:rFonts w:ascii="Arial" w:hAnsi="Arial" w:cs="Arial"/>
        </w:rPr>
        <w:t xml:space="preserve">za zajęcie III miejsca         </w:t>
      </w:r>
    </w:p>
    <w:p w:rsidR="0013436D" w:rsidRDefault="0013436D" w:rsidP="00977AE2">
      <w:pPr>
        <w:pStyle w:val="ListParagraph"/>
        <w:autoSpaceDE w:val="0"/>
        <w:autoSpaceDN w:val="0"/>
        <w:adjustRightInd w:val="0"/>
        <w:spacing w:after="0" w:line="360" w:lineRule="auto"/>
        <w:ind w:left="360"/>
        <w:rPr>
          <w:rFonts w:ascii="Arial" w:hAnsi="Arial" w:cs="Arial"/>
        </w:rPr>
      </w:pPr>
    </w:p>
    <w:p w:rsidR="0013436D" w:rsidRPr="00F83F7C" w:rsidRDefault="0013436D" w:rsidP="00977AE2">
      <w:pPr>
        <w:pStyle w:val="ListParagraph"/>
        <w:autoSpaceDE w:val="0"/>
        <w:autoSpaceDN w:val="0"/>
        <w:adjustRightInd w:val="0"/>
        <w:spacing w:after="0" w:line="360" w:lineRule="auto"/>
        <w:ind w:left="360"/>
        <w:rPr>
          <w:rFonts w:ascii="Arial" w:hAnsi="Arial" w:cs="Arial"/>
          <w:b/>
          <w:bCs/>
          <w:color w:val="000000"/>
        </w:rPr>
      </w:pPr>
      <w:r w:rsidRPr="006F1951">
        <w:rPr>
          <w:rFonts w:ascii="Arial" w:hAnsi="Arial" w:cs="Arial"/>
        </w:rPr>
        <w:t xml:space="preserve">                                                                                            </w:t>
      </w:r>
    </w:p>
    <w:p w:rsidR="0013436D" w:rsidRDefault="0013436D" w:rsidP="004F61EC">
      <w:pPr>
        <w:autoSpaceDE w:val="0"/>
        <w:autoSpaceDN w:val="0"/>
        <w:adjustRightInd w:val="0"/>
        <w:spacing w:after="0" w:line="360" w:lineRule="auto"/>
        <w:rPr>
          <w:rFonts w:ascii="ArialMT" w:hAnsi="ArialMT" w:cs="ArialMT"/>
          <w:color w:val="000000"/>
        </w:rPr>
      </w:pPr>
    </w:p>
    <w:p w:rsidR="0013436D" w:rsidRDefault="0013436D" w:rsidP="0047480E">
      <w:pPr>
        <w:autoSpaceDE w:val="0"/>
        <w:autoSpaceDN w:val="0"/>
        <w:adjustRightInd w:val="0"/>
        <w:spacing w:after="0" w:line="360" w:lineRule="auto"/>
        <w:jc w:val="center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>§8.</w:t>
      </w:r>
    </w:p>
    <w:p w:rsidR="0013436D" w:rsidRDefault="0013436D" w:rsidP="0047480E">
      <w:pPr>
        <w:autoSpaceDE w:val="0"/>
        <w:autoSpaceDN w:val="0"/>
        <w:adjustRightInd w:val="0"/>
        <w:spacing w:after="0" w:line="360" w:lineRule="auto"/>
        <w:jc w:val="center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>Warunki ogólne</w:t>
      </w:r>
    </w:p>
    <w:p w:rsidR="0013436D" w:rsidRDefault="0013436D" w:rsidP="00BC58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ArialMT" w:hAnsi="ArialMT" w:cs="ArialMT"/>
          <w:color w:val="000000"/>
        </w:rPr>
      </w:pPr>
      <w:r w:rsidRPr="00BC5843">
        <w:rPr>
          <w:rFonts w:ascii="ArialMT" w:hAnsi="ArialMT" w:cs="ArialMT"/>
          <w:color w:val="000000"/>
        </w:rPr>
        <w:t>Osoby zgłaszające swoje prace do Konkursu tym samym wyrażają zgodę na   przetwarzanie przez Organizatora swoich danych osobowych wyłącznie na potrzeby Konkursu w zakresie koniecznym do prawidłowego przeprowadzenia Konkursu (ustawa z dnia 29 sierpnia 1997 r. o ochronie danych osobowych (Dz. U. z 2002 r. Nr 101, poz. 926, z późn. zm.)).</w:t>
      </w:r>
    </w:p>
    <w:p w:rsidR="0013436D" w:rsidRPr="00BC5843" w:rsidRDefault="0013436D" w:rsidP="00BC58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ArialMT" w:hAnsi="ArialMT" w:cs="ArialMT"/>
          <w:color w:val="000000"/>
        </w:rPr>
      </w:pPr>
      <w:r w:rsidRPr="00BC5843">
        <w:rPr>
          <w:rFonts w:ascii="ArialMT" w:hAnsi="ArialMT" w:cs="ArialMT"/>
          <w:color w:val="000000"/>
        </w:rPr>
        <w:t xml:space="preserve"> </w:t>
      </w:r>
      <w:r w:rsidRPr="00BC5843">
        <w:rPr>
          <w:rFonts w:ascii="Arial" w:hAnsi="Arial" w:cs="Arial"/>
          <w:color w:val="000000"/>
        </w:rPr>
        <w:t>Zgłoszenie pracy do Konkursu jest jednoznaczne z przyjęciem warunków niniejszego    Regulaminu i oświadczeniem, że zgłoszone prace zostały wykonane osobiście.</w:t>
      </w:r>
    </w:p>
    <w:p w:rsidR="0013436D" w:rsidRPr="00977AE2" w:rsidRDefault="0013436D" w:rsidP="00BC58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ArialMT" w:hAnsi="ArialMT" w:cs="ArialMT"/>
          <w:color w:val="000000"/>
        </w:rPr>
      </w:pPr>
      <w:r w:rsidRPr="00BC5843">
        <w:rPr>
          <w:rFonts w:ascii="Arial" w:hAnsi="Arial" w:cs="Arial"/>
          <w:color w:val="000000"/>
        </w:rPr>
        <w:t xml:space="preserve">Niniejszy Konkurs nie jest grą losową w rozumieniu ustawy z 29 lipca 1992 r. o grach </w:t>
      </w:r>
      <w:r w:rsidRPr="00977AE2">
        <w:rPr>
          <w:rFonts w:ascii="Arial" w:hAnsi="Arial" w:cs="Arial"/>
          <w:color w:val="000000"/>
        </w:rPr>
        <w:t>losowych i zakładach wzajemnych (Dz. U. z 2004 r. Nr 4, poz. 27, z późn. zm.).</w:t>
      </w:r>
    </w:p>
    <w:p w:rsidR="0013436D" w:rsidRPr="00977AE2" w:rsidRDefault="0013436D" w:rsidP="00977AE2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color w:val="000000"/>
        </w:rPr>
      </w:pPr>
      <w:r w:rsidRPr="00977AE2">
        <w:rPr>
          <w:rFonts w:ascii="Arial" w:hAnsi="Arial" w:cs="Arial"/>
          <w:bCs/>
          <w:color w:val="000000"/>
        </w:rPr>
        <w:t>Wygrane w konkursach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należy traktować jako zryczałtowany przychód podatnika w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wysokości 10% od wartości nagrody zgodnie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z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atr. 21 ust. 1 pkt 68 ustawy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o podatku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dochodowym od osób fizycznych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zwolniona z podatku jest „wartość wygranych w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konkursach i grach organizowanych i emitowanych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(ogłaszanych) przez środki masowego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przekazu (prasa, radio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i telewizja)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oraz konkursach z dziedziny nauki, kultury, sztuki,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dziennikarstwa i sportu,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a także nagród związanych ze sprzedażą premiową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–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jeżeli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jednorazowa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wartość tych wygranych lub nagród nie przekracza kwoty 760 zł”.</w:t>
      </w:r>
    </w:p>
    <w:p w:rsidR="0013436D" w:rsidRPr="00977AE2" w:rsidRDefault="0013436D" w:rsidP="00977AE2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bCs/>
          <w:color w:val="000000"/>
        </w:rPr>
      </w:pPr>
      <w:r w:rsidRPr="00977AE2">
        <w:rPr>
          <w:rFonts w:ascii="Arial" w:hAnsi="Arial" w:cs="Arial"/>
          <w:bCs/>
          <w:color w:val="000000"/>
        </w:rPr>
        <w:t>W związku z powyższym laureaci nagród przekraczających wskazany próg-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760,00 zł brutto,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wpłacą przed odbiorem nagrody, do stowarzyszenia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kwotę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w wysokości 10 % wartości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nagrody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przekraczającej 760,00 zł, w celu przekazania jej do Urzędu Skarbowego przez</w:t>
      </w:r>
      <w:r>
        <w:rPr>
          <w:rFonts w:ascii="Arial" w:hAnsi="Arial" w:cs="Arial"/>
          <w:bCs/>
          <w:color w:val="000000"/>
        </w:rPr>
        <w:t xml:space="preserve"> </w:t>
      </w:r>
      <w:r w:rsidRPr="00977AE2">
        <w:rPr>
          <w:rFonts w:ascii="Arial" w:hAnsi="Arial" w:cs="Arial"/>
          <w:bCs/>
          <w:color w:val="000000"/>
        </w:rPr>
        <w:t>Stowarzyszenie. Po wpłaceniu w/w podatku zostanie wydana nagroda</w:t>
      </w:r>
      <w:r>
        <w:rPr>
          <w:rFonts w:ascii="Arial" w:hAnsi="Arial" w:cs="Arial"/>
          <w:bCs/>
          <w:color w:val="000000"/>
        </w:rPr>
        <w:t>.</w:t>
      </w:r>
      <w:bookmarkStart w:id="0" w:name="_GoBack"/>
      <w:bookmarkEnd w:id="0"/>
    </w:p>
    <w:sectPr w:rsidR="0013436D" w:rsidRPr="00977AE2" w:rsidSect="00BC5843">
      <w:headerReference w:type="default" r:id="rId14"/>
      <w:footerReference w:type="default" r:id="rId15"/>
      <w:pgSz w:w="11906" w:h="16838"/>
      <w:pgMar w:top="-28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36D" w:rsidRDefault="0013436D" w:rsidP="007905AC">
      <w:pPr>
        <w:spacing w:after="0" w:line="240" w:lineRule="auto"/>
      </w:pPr>
      <w:r>
        <w:separator/>
      </w:r>
    </w:p>
  </w:endnote>
  <w:endnote w:type="continuationSeparator" w:id="0">
    <w:p w:rsidR="0013436D" w:rsidRDefault="0013436D" w:rsidP="00790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-BoldMT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36D" w:rsidRPr="00A77244" w:rsidRDefault="0013436D" w:rsidP="00A77244">
    <w:pPr>
      <w:pStyle w:val="Footer"/>
      <w:jc w:val="center"/>
      <w:rPr>
        <w:i/>
      </w:rPr>
    </w:pPr>
    <w:r w:rsidRPr="00A77244">
      <w:rPr>
        <w:i/>
      </w:rPr>
      <w:t>Europejski Fundusz Rolny na rzecz Rozwoju Obszarów Wiejskich:</w:t>
    </w:r>
  </w:p>
  <w:p w:rsidR="0013436D" w:rsidRPr="00A77244" w:rsidRDefault="0013436D" w:rsidP="00A77244">
    <w:pPr>
      <w:pStyle w:val="Footer"/>
      <w:jc w:val="center"/>
      <w:rPr>
        <w:i/>
      </w:rPr>
    </w:pPr>
    <w:r w:rsidRPr="00A77244">
      <w:rPr>
        <w:i/>
      </w:rPr>
      <w:t>Europa inwestująca w obszary wiejskie</w:t>
    </w:r>
  </w:p>
  <w:p w:rsidR="0013436D" w:rsidRPr="00A77244" w:rsidRDefault="0013436D" w:rsidP="00A77244">
    <w:pPr>
      <w:pStyle w:val="Footer"/>
      <w:jc w:val="center"/>
      <w:rPr>
        <w:i/>
        <w:sz w:val="20"/>
        <w:szCs w:val="20"/>
      </w:rPr>
    </w:pPr>
    <w:r w:rsidRPr="002A211C">
      <w:rPr>
        <w:i/>
        <w:sz w:val="20"/>
        <w:szCs w:val="20"/>
      </w:rPr>
      <w:fldChar w:fldCharType="begin"/>
    </w:r>
    <w:r w:rsidRPr="002A211C">
      <w:rPr>
        <w:i/>
        <w:sz w:val="20"/>
        <w:szCs w:val="20"/>
      </w:rPr>
      <w:instrText xml:space="preserve"> PAGE   \* MERGEFORMAT </w:instrText>
    </w:r>
    <w:r w:rsidRPr="002A211C">
      <w:rPr>
        <w:i/>
        <w:sz w:val="20"/>
        <w:szCs w:val="20"/>
      </w:rPr>
      <w:fldChar w:fldCharType="separate"/>
    </w:r>
    <w:r>
      <w:rPr>
        <w:i/>
        <w:noProof/>
        <w:sz w:val="20"/>
        <w:szCs w:val="20"/>
      </w:rPr>
      <w:t>2</w:t>
    </w:r>
    <w:r w:rsidRPr="002A211C">
      <w:rPr>
        <w:i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36D" w:rsidRDefault="0013436D" w:rsidP="007905AC">
      <w:pPr>
        <w:spacing w:after="0" w:line="240" w:lineRule="auto"/>
      </w:pPr>
      <w:r>
        <w:separator/>
      </w:r>
    </w:p>
  </w:footnote>
  <w:footnote w:type="continuationSeparator" w:id="0">
    <w:p w:rsidR="0013436D" w:rsidRDefault="0013436D" w:rsidP="00790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36D" w:rsidRDefault="0013436D">
    <w:pPr>
      <w:pStyle w:val="Header"/>
    </w:pPr>
  </w:p>
  <w:p w:rsidR="0013436D" w:rsidRDefault="0013436D"/>
  <w:p w:rsidR="0013436D" w:rsidRDefault="0013436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182D"/>
    <w:multiLevelType w:val="hybridMultilevel"/>
    <w:tmpl w:val="6968462A"/>
    <w:lvl w:ilvl="0" w:tplc="2B06ED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F47581"/>
    <w:multiLevelType w:val="hybridMultilevel"/>
    <w:tmpl w:val="2D522E4C"/>
    <w:lvl w:ilvl="0" w:tplc="2B06ED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7E4833"/>
    <w:multiLevelType w:val="hybridMultilevel"/>
    <w:tmpl w:val="8A78C17C"/>
    <w:lvl w:ilvl="0" w:tplc="44D2AE6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67007"/>
    <w:multiLevelType w:val="hybridMultilevel"/>
    <w:tmpl w:val="1CDC75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782C70"/>
    <w:multiLevelType w:val="hybridMultilevel"/>
    <w:tmpl w:val="E408A844"/>
    <w:lvl w:ilvl="0" w:tplc="2B06EDBE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B5232D3"/>
    <w:multiLevelType w:val="hybridMultilevel"/>
    <w:tmpl w:val="E850C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E3485D"/>
    <w:multiLevelType w:val="hybridMultilevel"/>
    <w:tmpl w:val="59D2690C"/>
    <w:lvl w:ilvl="0" w:tplc="8918EB4E">
      <w:start w:val="1"/>
      <w:numFmt w:val="decimal"/>
      <w:lvlText w:val="%1."/>
      <w:lvlJc w:val="left"/>
      <w:pPr>
        <w:ind w:left="759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83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90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97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104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111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119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26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3350" w:hanging="180"/>
      </w:pPr>
      <w:rPr>
        <w:rFonts w:cs="Times New Roman"/>
      </w:rPr>
    </w:lvl>
  </w:abstractNum>
  <w:abstractNum w:abstractNumId="7">
    <w:nsid w:val="36121AF8"/>
    <w:multiLevelType w:val="hybridMultilevel"/>
    <w:tmpl w:val="F49A6442"/>
    <w:lvl w:ilvl="0" w:tplc="2B06ED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F182C3E"/>
    <w:multiLevelType w:val="hybridMultilevel"/>
    <w:tmpl w:val="06B0D140"/>
    <w:lvl w:ilvl="0" w:tplc="2B06EDBE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0803DDA"/>
    <w:multiLevelType w:val="hybridMultilevel"/>
    <w:tmpl w:val="412ECE2C"/>
    <w:lvl w:ilvl="0" w:tplc="2B06ED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70F5081"/>
    <w:multiLevelType w:val="hybridMultilevel"/>
    <w:tmpl w:val="59D21EB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C104CD4"/>
    <w:multiLevelType w:val="hybridMultilevel"/>
    <w:tmpl w:val="D28E10CA"/>
    <w:lvl w:ilvl="0" w:tplc="70EC8DD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E26505D"/>
    <w:multiLevelType w:val="hybridMultilevel"/>
    <w:tmpl w:val="6FD241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203F5A"/>
    <w:multiLevelType w:val="hybridMultilevel"/>
    <w:tmpl w:val="045202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AF7F09"/>
    <w:multiLevelType w:val="hybridMultilevel"/>
    <w:tmpl w:val="E4AE7052"/>
    <w:lvl w:ilvl="0" w:tplc="7050237A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E825A65"/>
    <w:multiLevelType w:val="hybridMultilevel"/>
    <w:tmpl w:val="1916B3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F9C34FF"/>
    <w:multiLevelType w:val="hybridMultilevel"/>
    <w:tmpl w:val="B0ECFC3A"/>
    <w:lvl w:ilvl="0" w:tplc="2B06ED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FB918CC"/>
    <w:multiLevelType w:val="hybridMultilevel"/>
    <w:tmpl w:val="D962FF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5F3630A"/>
    <w:multiLevelType w:val="hybridMultilevel"/>
    <w:tmpl w:val="03DEBE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F24E1E"/>
    <w:multiLevelType w:val="hybridMultilevel"/>
    <w:tmpl w:val="3AA66F02"/>
    <w:lvl w:ilvl="0" w:tplc="2B06ED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E091985"/>
    <w:multiLevelType w:val="hybridMultilevel"/>
    <w:tmpl w:val="72EE9C6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6ED82AEE"/>
    <w:multiLevelType w:val="hybridMultilevel"/>
    <w:tmpl w:val="1916B3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3E03690"/>
    <w:multiLevelType w:val="hybridMultilevel"/>
    <w:tmpl w:val="A2701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F71443"/>
    <w:multiLevelType w:val="hybridMultilevel"/>
    <w:tmpl w:val="F51CDDB2"/>
    <w:lvl w:ilvl="0" w:tplc="2B06EDBE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24">
    <w:nsid w:val="75824D2D"/>
    <w:multiLevelType w:val="hybridMultilevel"/>
    <w:tmpl w:val="0772EAD4"/>
    <w:lvl w:ilvl="0" w:tplc="A46C5BD2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8B17975"/>
    <w:multiLevelType w:val="hybridMultilevel"/>
    <w:tmpl w:val="B58411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4"/>
  </w:num>
  <w:num w:numId="3">
    <w:abstractNumId w:val="8"/>
  </w:num>
  <w:num w:numId="4">
    <w:abstractNumId w:val="21"/>
  </w:num>
  <w:num w:numId="5">
    <w:abstractNumId w:val="23"/>
  </w:num>
  <w:num w:numId="6">
    <w:abstractNumId w:val="19"/>
  </w:num>
  <w:num w:numId="7">
    <w:abstractNumId w:val="7"/>
  </w:num>
  <w:num w:numId="8">
    <w:abstractNumId w:val="14"/>
  </w:num>
  <w:num w:numId="9">
    <w:abstractNumId w:val="12"/>
  </w:num>
  <w:num w:numId="10">
    <w:abstractNumId w:val="3"/>
  </w:num>
  <w:num w:numId="11">
    <w:abstractNumId w:val="5"/>
  </w:num>
  <w:num w:numId="12">
    <w:abstractNumId w:val="22"/>
  </w:num>
  <w:num w:numId="13">
    <w:abstractNumId w:val="1"/>
  </w:num>
  <w:num w:numId="14">
    <w:abstractNumId w:val="9"/>
  </w:num>
  <w:num w:numId="15">
    <w:abstractNumId w:val="0"/>
  </w:num>
  <w:num w:numId="16">
    <w:abstractNumId w:val="2"/>
  </w:num>
  <w:num w:numId="17">
    <w:abstractNumId w:val="16"/>
  </w:num>
  <w:num w:numId="18">
    <w:abstractNumId w:val="17"/>
  </w:num>
  <w:num w:numId="19">
    <w:abstractNumId w:val="6"/>
  </w:num>
  <w:num w:numId="20">
    <w:abstractNumId w:val="11"/>
  </w:num>
  <w:num w:numId="21">
    <w:abstractNumId w:val="18"/>
  </w:num>
  <w:num w:numId="22">
    <w:abstractNumId w:val="10"/>
  </w:num>
  <w:num w:numId="23">
    <w:abstractNumId w:val="13"/>
  </w:num>
  <w:num w:numId="24">
    <w:abstractNumId w:val="25"/>
  </w:num>
  <w:num w:numId="25">
    <w:abstractNumId w:val="24"/>
  </w:num>
  <w:num w:numId="2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05AC"/>
    <w:rsid w:val="0002098D"/>
    <w:rsid w:val="00025A29"/>
    <w:rsid w:val="000A214C"/>
    <w:rsid w:val="00105CAD"/>
    <w:rsid w:val="0013436D"/>
    <w:rsid w:val="00137377"/>
    <w:rsid w:val="00162A53"/>
    <w:rsid w:val="00164639"/>
    <w:rsid w:val="001F5F0A"/>
    <w:rsid w:val="00226FFB"/>
    <w:rsid w:val="002321A7"/>
    <w:rsid w:val="002520FE"/>
    <w:rsid w:val="002834BE"/>
    <w:rsid w:val="00283902"/>
    <w:rsid w:val="00296AEE"/>
    <w:rsid w:val="002A211C"/>
    <w:rsid w:val="002C2659"/>
    <w:rsid w:val="002D4701"/>
    <w:rsid w:val="00326B3E"/>
    <w:rsid w:val="003352E5"/>
    <w:rsid w:val="00342E9D"/>
    <w:rsid w:val="0039033C"/>
    <w:rsid w:val="003A6C28"/>
    <w:rsid w:val="003D6859"/>
    <w:rsid w:val="00420774"/>
    <w:rsid w:val="00472CB3"/>
    <w:rsid w:val="0047480E"/>
    <w:rsid w:val="00491576"/>
    <w:rsid w:val="004A52CC"/>
    <w:rsid w:val="004D05D2"/>
    <w:rsid w:val="004F61EC"/>
    <w:rsid w:val="005365A2"/>
    <w:rsid w:val="00550445"/>
    <w:rsid w:val="005756E2"/>
    <w:rsid w:val="00577537"/>
    <w:rsid w:val="00582101"/>
    <w:rsid w:val="005838D0"/>
    <w:rsid w:val="00586B0B"/>
    <w:rsid w:val="00587C6E"/>
    <w:rsid w:val="00593BB7"/>
    <w:rsid w:val="00594311"/>
    <w:rsid w:val="005A436D"/>
    <w:rsid w:val="005E1AC5"/>
    <w:rsid w:val="005E24EF"/>
    <w:rsid w:val="005F0910"/>
    <w:rsid w:val="00633019"/>
    <w:rsid w:val="00646B50"/>
    <w:rsid w:val="00691A3D"/>
    <w:rsid w:val="006C1A47"/>
    <w:rsid w:val="006C6F96"/>
    <w:rsid w:val="006D58ED"/>
    <w:rsid w:val="006E32ED"/>
    <w:rsid w:val="006F1951"/>
    <w:rsid w:val="00710802"/>
    <w:rsid w:val="00753575"/>
    <w:rsid w:val="0077106F"/>
    <w:rsid w:val="007757E4"/>
    <w:rsid w:val="00780928"/>
    <w:rsid w:val="007905AC"/>
    <w:rsid w:val="007A2F64"/>
    <w:rsid w:val="00847C6B"/>
    <w:rsid w:val="008611C5"/>
    <w:rsid w:val="008D5192"/>
    <w:rsid w:val="008F6419"/>
    <w:rsid w:val="00914F2B"/>
    <w:rsid w:val="00936F55"/>
    <w:rsid w:val="009411A5"/>
    <w:rsid w:val="00950774"/>
    <w:rsid w:val="00966B01"/>
    <w:rsid w:val="009709F7"/>
    <w:rsid w:val="009737F8"/>
    <w:rsid w:val="00977AE2"/>
    <w:rsid w:val="00981FBB"/>
    <w:rsid w:val="00984FFC"/>
    <w:rsid w:val="009927AE"/>
    <w:rsid w:val="00993464"/>
    <w:rsid w:val="009E6267"/>
    <w:rsid w:val="009E686A"/>
    <w:rsid w:val="00A222C2"/>
    <w:rsid w:val="00A42794"/>
    <w:rsid w:val="00A430DF"/>
    <w:rsid w:val="00A63492"/>
    <w:rsid w:val="00A77244"/>
    <w:rsid w:val="00A8786F"/>
    <w:rsid w:val="00B2351B"/>
    <w:rsid w:val="00B46917"/>
    <w:rsid w:val="00B56876"/>
    <w:rsid w:val="00BC5843"/>
    <w:rsid w:val="00BD35EC"/>
    <w:rsid w:val="00C0632F"/>
    <w:rsid w:val="00C13236"/>
    <w:rsid w:val="00C1667B"/>
    <w:rsid w:val="00C333F1"/>
    <w:rsid w:val="00C61ABB"/>
    <w:rsid w:val="00C65336"/>
    <w:rsid w:val="00CD0CBE"/>
    <w:rsid w:val="00D46678"/>
    <w:rsid w:val="00D91463"/>
    <w:rsid w:val="00DA7612"/>
    <w:rsid w:val="00DC1109"/>
    <w:rsid w:val="00E21C79"/>
    <w:rsid w:val="00E24CC7"/>
    <w:rsid w:val="00E52266"/>
    <w:rsid w:val="00E8146A"/>
    <w:rsid w:val="00EA69DE"/>
    <w:rsid w:val="00ED02D3"/>
    <w:rsid w:val="00EE2A1A"/>
    <w:rsid w:val="00EF62C6"/>
    <w:rsid w:val="00F026C7"/>
    <w:rsid w:val="00F15024"/>
    <w:rsid w:val="00F57A65"/>
    <w:rsid w:val="00F83F7C"/>
    <w:rsid w:val="00F864A7"/>
    <w:rsid w:val="00FC16B2"/>
    <w:rsid w:val="00FD6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70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790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905A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90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905A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90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05A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6463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B4691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99"/>
    <w:qFormat/>
    <w:rsid w:val="002A211C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2A211C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Default">
    <w:name w:val="Default"/>
    <w:uiPriority w:val="99"/>
    <w:rsid w:val="009927A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1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1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1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kujawiaki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kujawiaki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glowiaczka@wp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6</Pages>
  <Words>1551</Words>
  <Characters>9311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zdzislawa_bywalska</cp:lastModifiedBy>
  <cp:revision>2</cp:revision>
  <cp:lastPrinted>2012-04-11T19:00:00Z</cp:lastPrinted>
  <dcterms:created xsi:type="dcterms:W3CDTF">2013-07-05T12:37:00Z</dcterms:created>
  <dcterms:modified xsi:type="dcterms:W3CDTF">2013-07-05T12:37:00Z</dcterms:modified>
</cp:coreProperties>
</file>